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F4F31" w:rsidRDefault="001F4F31" w:rsidP="001F4F31">
      <w:pPr>
        <w:pStyle w:val="Title"/>
        <w:spacing w:before="0"/>
        <w:rPr>
          <w:sz w:val="28"/>
          <w:szCs w:val="28"/>
        </w:rPr>
      </w:pPr>
      <w:r>
        <w:rPr>
          <w:sz w:val="28"/>
          <w:szCs w:val="28"/>
        </w:rPr>
        <w:br/>
      </w:r>
    </w:p>
    <w:p w:rsidR="00D22F4A" w:rsidRPr="00D22F4A" w:rsidRDefault="00D22F4A" w:rsidP="00D22F4A">
      <w:r>
        <w:rPr>
          <w:noProof/>
          <w:lang w:eastAsia="en-US"/>
        </w:rPr>
        <w:drawing>
          <wp:anchor distT="0" distB="0" distL="114300" distR="114300" simplePos="0" relativeHeight="251684864" behindDoc="0" locked="0" layoutInCell="1" allowOverlap="1" wp14:anchorId="14415CD2" wp14:editId="2A92A15B">
            <wp:simplePos x="0" y="0"/>
            <wp:positionH relativeFrom="column">
              <wp:posOffset>2556510</wp:posOffset>
            </wp:positionH>
            <wp:positionV relativeFrom="paragraph">
              <wp:posOffset>10795</wp:posOffset>
            </wp:positionV>
            <wp:extent cx="2028825" cy="2972905"/>
            <wp:effectExtent l="0" t="0" r="0" b="0"/>
            <wp:wrapNone/>
            <wp:docPr id="38" name="Picture 38">
              <a:hlinkClick xmlns:a="http://schemas.openxmlformats.org/drawingml/2006/main" r:id="rId10" tgtFrame="_blank" tooltip="Visit our website for more info on the book, the author and Pawpress"/>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RONT COVER-SQUARE-BAUHAUS-2-saturation-2 VECTOR-250x250px--BORDER-100dpi.png"/>
                    <pic:cNvPicPr/>
                  </pic:nvPicPr>
                  <pic:blipFill>
                    <a:blip r:embed="rId11">
                      <a:extLst>
                        <a:ext uri="{28A0092B-C50C-407E-A947-70E740481C1C}">
                          <a14:useLocalDpi xmlns:a14="http://schemas.microsoft.com/office/drawing/2010/main" val="0"/>
                        </a:ext>
                      </a:extLst>
                    </a:blip>
                    <a:stretch>
                      <a:fillRect/>
                    </a:stretch>
                  </pic:blipFill>
                  <pic:spPr>
                    <a:xfrm>
                      <a:off x="0" y="0"/>
                      <a:ext cx="2028825" cy="2972905"/>
                    </a:xfrm>
                    <a:prstGeom prst="rect">
                      <a:avLst/>
                    </a:prstGeom>
                  </pic:spPr>
                </pic:pic>
              </a:graphicData>
            </a:graphic>
            <wp14:sizeRelH relativeFrom="page">
              <wp14:pctWidth>0</wp14:pctWidth>
            </wp14:sizeRelH>
            <wp14:sizeRelV relativeFrom="page">
              <wp14:pctHeight>0</wp14:pctHeight>
            </wp14:sizeRelV>
          </wp:anchor>
        </w:drawing>
      </w:r>
    </w:p>
    <w:p w:rsidR="001F4F31" w:rsidRDefault="00D22F4A" w:rsidP="001F4F31">
      <w:r w:rsidRPr="00040CCB">
        <w:rPr>
          <w:noProof/>
          <w:lang w:eastAsia="en-US"/>
        </w:rPr>
        <mc:AlternateContent>
          <mc:Choice Requires="wps">
            <w:drawing>
              <wp:anchor distT="45720" distB="45720" distL="114300" distR="114300" simplePos="0" relativeHeight="251674624" behindDoc="0" locked="0" layoutInCell="1" allowOverlap="1" wp14:anchorId="6818278D" wp14:editId="01B24217">
                <wp:simplePos x="0" y="0"/>
                <wp:positionH relativeFrom="column">
                  <wp:posOffset>4824499</wp:posOffset>
                </wp:positionH>
                <wp:positionV relativeFrom="paragraph">
                  <wp:posOffset>6235</wp:posOffset>
                </wp:positionV>
                <wp:extent cx="1658620" cy="1404620"/>
                <wp:effectExtent l="0" t="0" r="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8620" cy="1404620"/>
                        </a:xfrm>
                        <a:prstGeom prst="rect">
                          <a:avLst/>
                        </a:prstGeom>
                        <a:solidFill>
                          <a:srgbClr val="FFFFFF"/>
                        </a:solidFill>
                        <a:ln w="9525">
                          <a:noFill/>
                          <a:miter lim="800000"/>
                          <a:headEnd/>
                          <a:tailEnd/>
                        </a:ln>
                      </wps:spPr>
                      <wps:txbx>
                        <w:txbxContent>
                          <w:p w:rsidR="001F4F31" w:rsidRPr="001F4F31" w:rsidRDefault="006F5B15" w:rsidP="001F4F31">
                            <w:pPr>
                              <w:jc w:val="right"/>
                              <w:rPr>
                                <w:i/>
                                <w:color w:val="4A66AC"/>
                                <w:sz w:val="32"/>
                                <w:szCs w:val="32"/>
                              </w:rPr>
                            </w:pPr>
                            <w:r>
                              <w:rPr>
                                <w:i/>
                                <w:color w:val="4A66AC"/>
                                <w:sz w:val="32"/>
                                <w:szCs w:val="32"/>
                              </w:rPr>
                              <w:t>FOR IMMEDIATE RELEASE</w:t>
                            </w:r>
                            <w:r>
                              <w:rPr>
                                <w:i/>
                                <w:color w:val="4A66AC"/>
                                <w:sz w:val="32"/>
                                <w:szCs w:val="32"/>
                              </w:rPr>
                              <w:br/>
                            </w:r>
                            <w:r w:rsidR="00D1085B">
                              <w:rPr>
                                <w:i/>
                                <w:color w:val="4A66AC"/>
                                <w:sz w:val="32"/>
                                <w:szCs w:val="32"/>
                              </w:rPr>
                              <w:t>August 12</w:t>
                            </w:r>
                            <w:r w:rsidR="001F4F31" w:rsidRPr="001F4F31">
                              <w:rPr>
                                <w:i/>
                                <w:color w:val="4A66AC"/>
                                <w:sz w:val="32"/>
                                <w:szCs w:val="32"/>
                              </w:rPr>
                              <w:t>, 2016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818278D" id="_x0000_t202" coordsize="21600,21600" o:spt="202" path="m,l,21600r21600,l21600,xe">
                <v:stroke joinstyle="miter"/>
                <v:path gradientshapeok="t" o:connecttype="rect"/>
              </v:shapetype>
              <v:shape id="Text Box 2" o:spid="_x0000_s1026" type="#_x0000_t202" style="position:absolute;margin-left:379.9pt;margin-top:.5pt;width:130.6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" stroked="f">
                <v:textbox style="mso-fit-shape-to-text:t">
                  <w:txbxContent>
                    <w:p w:rsidR="001F4F31" w:rsidRPr="001F4F31" w:rsidRDefault="006F5B15" w:rsidP="001F4F31">
                      <w:pPr>
                        <w:jc w:val="right"/>
                        <w:rPr>
                          <w:i/>
                          <w:color w:val="4A66AC"/>
                          <w:sz w:val="32"/>
                          <w:szCs w:val="32"/>
                        </w:rPr>
                      </w:pPr>
                      <w:r>
                        <w:rPr>
                          <w:i/>
                          <w:color w:val="4A66AC"/>
                          <w:sz w:val="32"/>
                          <w:szCs w:val="32"/>
                        </w:rPr>
                        <w:t>FOR IMMEDIATE RELEASE</w:t>
                      </w:r>
                      <w:r>
                        <w:rPr>
                          <w:i/>
                          <w:color w:val="4A66AC"/>
                          <w:sz w:val="32"/>
                          <w:szCs w:val="32"/>
                        </w:rPr>
                        <w:br/>
                      </w:r>
                      <w:r w:rsidR="00D1085B">
                        <w:rPr>
                          <w:i/>
                          <w:color w:val="4A66AC"/>
                          <w:sz w:val="32"/>
                          <w:szCs w:val="32"/>
                        </w:rPr>
                        <w:t>August 12</w:t>
                      </w:r>
                      <w:r w:rsidR="001F4F31" w:rsidRPr="001F4F31">
                        <w:rPr>
                          <w:i/>
                          <w:color w:val="4A66AC"/>
                          <w:sz w:val="32"/>
                          <w:szCs w:val="32"/>
                        </w:rPr>
                        <w:t>, 2016</w:t>
                      </w:r>
                    </w:p>
                  </w:txbxContent>
                </v:textbox>
                <w10:wrap type="square"/>
              </v:shape>
            </w:pict>
          </mc:Fallback>
        </mc:AlternateContent>
      </w:r>
      <w:r w:rsidR="001F4F31" w:rsidRPr="00040CCB">
        <w:t>Contact:     Ina Silvert Hillebrandt</w:t>
      </w:r>
      <w:r w:rsidR="001F4F31" w:rsidRPr="00040CCB">
        <w:br/>
        <w:t>Cell:</w:t>
      </w:r>
      <w:r w:rsidR="001F4F31" w:rsidRPr="00040CCB">
        <w:tab/>
        <w:t xml:space="preserve">     (310) 497-5653</w:t>
      </w:r>
      <w:r w:rsidR="001F4F31" w:rsidRPr="00040CCB">
        <w:br/>
        <w:t>Email</w:t>
      </w:r>
      <w:r w:rsidR="00CE2F6B" w:rsidRPr="00040CCB">
        <w:t xml:space="preserve">          </w:t>
      </w:r>
      <w:hyperlink r:id="rId12" w:history="1">
        <w:r w:rsidR="00040CCB">
          <w:rPr>
            <w:rStyle w:val="Hyperlink"/>
            <w:color w:val="auto"/>
          </w:rPr>
          <w:t>InaH@InasPawprints.com</w:t>
        </w:r>
      </w:hyperlink>
      <w:r w:rsidR="001F4F31" w:rsidRPr="001F4F31">
        <w:rPr>
          <w:color w:val="000000" w:themeColor="text1"/>
        </w:rPr>
        <w:br/>
      </w:r>
      <w:r w:rsidR="00CE2F6B">
        <w:t xml:space="preserve">Websites:  </w:t>
      </w:r>
      <w:hyperlink r:id="rId13" w:history="1">
        <w:r w:rsidR="001F4F31" w:rsidRPr="00040CCB">
          <w:rPr>
            <w:u w:val="single"/>
          </w:rPr>
          <w:t>http://YouAreWhoYouEat.net</w:t>
        </w:r>
      </w:hyperlink>
      <w:r w:rsidR="001F4F31" w:rsidRPr="001F4F31">
        <w:br/>
        <w:t xml:space="preserve">                    </w:t>
      </w:r>
      <w:hyperlink r:id="rId14" w:history="1">
        <w:r w:rsidR="001F4F31" w:rsidRPr="00040CCB">
          <w:rPr>
            <w:u w:val="single"/>
          </w:rPr>
          <w:t>http://InasPawprints.com</w:t>
        </w:r>
      </w:hyperlink>
      <w:r w:rsidR="001F4F31">
        <w:br/>
      </w:r>
    </w:p>
    <w:p w:rsidR="00E54F77" w:rsidRDefault="00E54F77" w:rsidP="001F4F31">
      <w:pPr>
        <w:pStyle w:val="Title"/>
        <w:spacing w:before="400"/>
        <w:rPr>
          <w:caps w:val="0"/>
          <w:sz w:val="28"/>
          <w:szCs w:val="28"/>
        </w:rPr>
      </w:pPr>
    </w:p>
    <w:p w:rsidR="002C1454" w:rsidRDefault="002C1454" w:rsidP="001F4F31">
      <w:pPr>
        <w:pStyle w:val="Title"/>
        <w:spacing w:before="400"/>
        <w:rPr>
          <w:caps w:val="0"/>
          <w:sz w:val="28"/>
          <w:szCs w:val="28"/>
        </w:rPr>
      </w:pPr>
    </w:p>
    <w:p w:rsidR="001F4F31" w:rsidRPr="001F4F31" w:rsidRDefault="002C1454" w:rsidP="001F4F31">
      <w:pPr>
        <w:pStyle w:val="Title"/>
        <w:spacing w:before="400"/>
        <w:rPr>
          <w:sz w:val="28"/>
          <w:szCs w:val="28"/>
        </w:rPr>
      </w:pPr>
      <w:r>
        <w:rPr>
          <w:caps w:val="0"/>
          <w:sz w:val="28"/>
          <w:szCs w:val="28"/>
        </w:rPr>
        <w:br/>
      </w:r>
      <w:r w:rsidR="00D63A0F">
        <w:rPr>
          <w:caps w:val="0"/>
          <w:sz w:val="28"/>
          <w:szCs w:val="28"/>
        </w:rPr>
        <w:br/>
      </w:r>
      <w:r w:rsidR="00417207">
        <w:rPr>
          <w:caps w:val="0"/>
          <w:sz w:val="28"/>
          <w:szCs w:val="28"/>
        </w:rPr>
        <w:t xml:space="preserve">"You Are Who You Eat" </w:t>
      </w:r>
      <w:r w:rsidR="00E54F77">
        <w:rPr>
          <w:caps w:val="0"/>
          <w:sz w:val="28"/>
          <w:szCs w:val="28"/>
        </w:rPr>
        <w:t>Cannibal Diet Author Ina Silvert Hillebrandt Says, "</w:t>
      </w:r>
      <w:r w:rsidR="00354DD5">
        <w:rPr>
          <w:caps w:val="0"/>
          <w:sz w:val="28"/>
          <w:szCs w:val="28"/>
        </w:rPr>
        <w:t>Nervous about Trump? Why Not Have Him for Dinner</w:t>
      </w:r>
      <w:r w:rsidR="00417207">
        <w:rPr>
          <w:caps w:val="0"/>
          <w:sz w:val="28"/>
          <w:szCs w:val="28"/>
        </w:rPr>
        <w:t>?</w:t>
      </w:r>
      <w:r w:rsidR="00E54F77">
        <w:rPr>
          <w:caps w:val="0"/>
          <w:sz w:val="28"/>
          <w:szCs w:val="28"/>
        </w:rPr>
        <w:t>"</w:t>
      </w:r>
    </w:p>
    <w:p w:rsidR="001F4F31" w:rsidRPr="001F4F31" w:rsidRDefault="001F4F31" w:rsidP="001F4F31">
      <w:pPr>
        <w:pStyle w:val="Heading2"/>
        <w:jc w:val="center"/>
        <w:rPr>
          <w:sz w:val="24"/>
          <w:szCs w:val="24"/>
        </w:rPr>
      </w:pPr>
      <w:r w:rsidRPr="001F4F31">
        <w:rPr>
          <w:sz w:val="16"/>
          <w:szCs w:val="16"/>
        </w:rPr>
        <w:br/>
      </w:r>
      <w:r w:rsidR="00E54F77">
        <w:rPr>
          <w:sz w:val="24"/>
          <w:szCs w:val="24"/>
        </w:rPr>
        <w:t xml:space="preserve">Hillebrandt, responding to the </w:t>
      </w:r>
      <w:r w:rsidR="00354DD5">
        <w:rPr>
          <w:sz w:val="24"/>
          <w:szCs w:val="24"/>
        </w:rPr>
        <w:t>wringing hands</w:t>
      </w:r>
      <w:r w:rsidR="00E54F77">
        <w:rPr>
          <w:sz w:val="24"/>
          <w:szCs w:val="24"/>
        </w:rPr>
        <w:t xml:space="preserve"> of millions on Facebook, offers solace in the form of sweet potatoes, and a great roast</w:t>
      </w:r>
    </w:p>
    <w:p w:rsidR="00E54F77" w:rsidRDefault="006F5B15" w:rsidP="001F4F31">
      <w:pPr>
        <w:ind w:right="-180"/>
      </w:pPr>
      <w:r>
        <w:br/>
      </w:r>
      <w:r w:rsidR="00387F22">
        <w:t>Erie, PA</w:t>
      </w:r>
      <w:r>
        <w:t xml:space="preserve">, </w:t>
      </w:r>
      <w:r w:rsidR="00387F22">
        <w:t>August 12</w:t>
      </w:r>
      <w:r w:rsidR="001F4F31">
        <w:t>, 2016 –</w:t>
      </w:r>
      <w:r w:rsidR="00E54F77">
        <w:t xml:space="preserve"> After all the </w:t>
      </w:r>
      <w:r w:rsidR="00B440CC">
        <w:t>smoke and mirrors</w:t>
      </w:r>
      <w:r w:rsidR="00E54F77">
        <w:t xml:space="preserve"> </w:t>
      </w:r>
      <w:r w:rsidR="00387F22">
        <w:t>beginning</w:t>
      </w:r>
      <w:r w:rsidR="00E54F77">
        <w:t xml:space="preserve"> Day 1 of the Republican Convention, </w:t>
      </w:r>
      <w:r w:rsidR="00417207">
        <w:t>followed by</w:t>
      </w:r>
      <w:r w:rsidR="00E54F77">
        <w:t xml:space="preserve"> what appear to be a</w:t>
      </w:r>
      <w:r w:rsidR="00387F22">
        <w:t xml:space="preserve"> series of</w:t>
      </w:r>
      <w:r w:rsidR="00E54F77">
        <w:t xml:space="preserve"> implosion</w:t>
      </w:r>
      <w:r w:rsidR="00387F22">
        <w:t>s</w:t>
      </w:r>
      <w:r w:rsidR="00E54F77">
        <w:t xml:space="preserve">, </w:t>
      </w:r>
      <w:r w:rsidR="00417207">
        <w:t>folks</w:t>
      </w:r>
      <w:r w:rsidR="00E54F77">
        <w:t xml:space="preserve"> at </w:t>
      </w:r>
      <w:r w:rsidR="00E54F77" w:rsidRPr="00E54F77">
        <w:rPr>
          <w:i/>
        </w:rPr>
        <w:t xml:space="preserve">You Are Who You Eat </w:t>
      </w:r>
      <w:r w:rsidR="00574F20">
        <w:t>we</w:t>
      </w:r>
      <w:r w:rsidR="00E54F77">
        <w:t xml:space="preserve">re not at all shocked to see the </w:t>
      </w:r>
      <w:r w:rsidR="00387F22">
        <w:t>GOP</w:t>
      </w:r>
      <w:r w:rsidR="00417207">
        <w:t>, if reluctantly,</w:t>
      </w:r>
      <w:r w:rsidR="00E54F77">
        <w:t xml:space="preserve"> </w:t>
      </w:r>
      <w:r w:rsidR="00387F22">
        <w:t xml:space="preserve">still supporting </w:t>
      </w:r>
      <w:r w:rsidR="00E54F77">
        <w:t xml:space="preserve">Donald Trump </w:t>
      </w:r>
      <w:r w:rsidR="00574F20">
        <w:t xml:space="preserve">as </w:t>
      </w:r>
      <w:r w:rsidR="00E54F77">
        <w:t xml:space="preserve">the Party's official </w:t>
      </w:r>
      <w:r w:rsidR="00240AFC">
        <w:t>elephant in the room</w:t>
      </w:r>
      <w:r w:rsidR="00E54F77">
        <w:t xml:space="preserve">. </w:t>
      </w:r>
    </w:p>
    <w:p w:rsidR="00E54F77" w:rsidRDefault="00574F20" w:rsidP="001F4F31">
      <w:pPr>
        <w:ind w:right="-180"/>
      </w:pPr>
      <w:r>
        <w:t>In fact, a</w:t>
      </w:r>
      <w:r w:rsidR="001F4F31">
        <w:t xml:space="preserve">uthor Ina Silvert Hillebrandt </w:t>
      </w:r>
      <w:r w:rsidR="00E54F77">
        <w:t xml:space="preserve">has been studying the Trump -- now </w:t>
      </w:r>
      <w:r w:rsidR="00240AFC">
        <w:t xml:space="preserve">of course </w:t>
      </w:r>
      <w:r w:rsidR="00E54F77">
        <w:t xml:space="preserve">TP -- campaign with keen interest from its inception in 2015. </w:t>
      </w:r>
    </w:p>
    <w:p w:rsidR="00E54F77" w:rsidRDefault="00E54F77" w:rsidP="00417207">
      <w:pPr>
        <w:ind w:left="720" w:right="-180"/>
      </w:pPr>
      <w:r>
        <w:t xml:space="preserve">"I never doubted </w:t>
      </w:r>
      <w:r w:rsidR="00574F20">
        <w:t xml:space="preserve">for a minute that </w:t>
      </w:r>
      <w:r w:rsidR="00417207">
        <w:t xml:space="preserve">The </w:t>
      </w:r>
      <w:r>
        <w:t xml:space="preserve">Donald would keep on going this time. And as he has gone forward in his quest to nail the nomination, </w:t>
      </w:r>
      <w:r w:rsidR="00417207">
        <w:t xml:space="preserve">and our citizens, </w:t>
      </w:r>
      <w:r>
        <w:t xml:space="preserve">I have watched how </w:t>
      </w:r>
      <w:r w:rsidR="00387F22">
        <w:t xml:space="preserve">some </w:t>
      </w:r>
      <w:r>
        <w:t xml:space="preserve">people have </w:t>
      </w:r>
      <w:r w:rsidR="00354DD5">
        <w:t>unmindfully</w:t>
      </w:r>
      <w:r>
        <w:t xml:space="preserve"> followed him through every twist and turn. First it was all</w:t>
      </w:r>
      <w:r w:rsidR="00417207">
        <w:t xml:space="preserve"> his</w:t>
      </w:r>
      <w:r>
        <w:t xml:space="preserve"> guns pointed at women, </w:t>
      </w:r>
      <w:r w:rsidR="00574F20">
        <w:t xml:space="preserve">then the </w:t>
      </w:r>
      <w:r w:rsidR="0019446D">
        <w:t>media</w:t>
      </w:r>
      <w:r w:rsidR="00574F20">
        <w:t>, Mexi</w:t>
      </w:r>
      <w:r w:rsidR="00D63A0F">
        <w:t>cans, Muslims, the KKK Footsie D</w:t>
      </w:r>
      <w:r w:rsidR="00574F20">
        <w:t>ance</w:t>
      </w:r>
      <w:r w:rsidR="00387F22">
        <w:t xml:space="preserve"> and so much more</w:t>
      </w:r>
      <w:r w:rsidR="00417207">
        <w:t>.</w:t>
      </w:r>
      <w:r w:rsidR="00574F20">
        <w:t xml:space="preserve"> </w:t>
      </w:r>
      <w:r w:rsidR="00387F22">
        <w:t>But</w:t>
      </w:r>
      <w:r w:rsidR="00574F20">
        <w:t>, he's going to 'K</w:t>
      </w:r>
      <w:r w:rsidR="00417207">
        <w:t>eep America safe.</w:t>
      </w:r>
      <w:r w:rsidR="00574F20">
        <w:t xml:space="preserve">' </w:t>
      </w:r>
      <w:r w:rsidR="00417207">
        <w:t xml:space="preserve"> Well, we agree our country does need to be kept safe. Perhaps a little nosh will go a long way."</w:t>
      </w:r>
    </w:p>
    <w:p w:rsidR="00574F20" w:rsidRDefault="00240AFC" w:rsidP="001F4F31">
      <w:pPr>
        <w:ind w:right="-180"/>
      </w:pPr>
      <w:r>
        <w:rPr>
          <w:i/>
          <w:noProof/>
          <w:lang w:eastAsia="en-US"/>
        </w:rPr>
        <w:drawing>
          <wp:anchor distT="0" distB="0" distL="114300" distR="114300" simplePos="0" relativeHeight="251696128" behindDoc="1" locked="0" layoutInCell="1" allowOverlap="1" wp14:anchorId="1DE314D7" wp14:editId="2BA32E4F">
            <wp:simplePos x="0" y="0"/>
            <wp:positionH relativeFrom="margin">
              <wp:posOffset>4051300</wp:posOffset>
            </wp:positionH>
            <wp:positionV relativeFrom="paragraph">
              <wp:posOffset>8890</wp:posOffset>
            </wp:positionV>
            <wp:extent cx="2063115" cy="2063115"/>
            <wp:effectExtent l="0" t="0" r="0" b="0"/>
            <wp:wrapTight wrapText="bothSides">
              <wp:wrapPolygon edited="0">
                <wp:start x="0" y="0"/>
                <wp:lineTo x="0" y="21341"/>
                <wp:lineTo x="21341" y="21341"/>
                <wp:lineTo x="21341" y="0"/>
                <wp:lineTo x="0" y="0"/>
              </wp:wrapPolygon>
            </wp:wrapTight>
            <wp:docPr id="3" name="Picture 3">
              <a:hlinkClick xmlns:a="http://schemas.openxmlformats.org/drawingml/2006/main" r:id="rId15" tooltip="Read more about the book at YouAreWhoYouEat.ne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RONT COVER-SQUARE-BAUHAUS-2-saturation-2 VECTOR-250x250px--BORDER-100dpi.png"/>
                    <pic:cNvPicPr/>
                  </pic:nvPicPr>
                  <pic:blipFill>
                    <a:blip r:embed="rId16">
                      <a:extLst>
                        <a:ext uri="{28A0092B-C50C-407E-A947-70E740481C1C}">
                          <a14:useLocalDpi xmlns:a14="http://schemas.microsoft.com/office/drawing/2010/main" val="0"/>
                        </a:ext>
                      </a:extLst>
                    </a:blip>
                    <a:stretch>
                      <a:fillRect/>
                    </a:stretch>
                  </pic:blipFill>
                  <pic:spPr>
                    <a:xfrm>
                      <a:off x="0" y="0"/>
                      <a:ext cx="2063115" cy="2063115"/>
                    </a:xfrm>
                    <a:prstGeom prst="rect">
                      <a:avLst/>
                    </a:prstGeom>
                  </pic:spPr>
                </pic:pic>
              </a:graphicData>
            </a:graphic>
            <wp14:sizeRelH relativeFrom="margin">
              <wp14:pctWidth>0</wp14:pctWidth>
            </wp14:sizeRelH>
            <wp14:sizeRelV relativeFrom="margin">
              <wp14:pctHeight>0</wp14:pctHeight>
            </wp14:sizeRelV>
          </wp:anchor>
        </w:drawing>
      </w:r>
      <w:r w:rsidR="00417207">
        <w:t>Hillebrandt</w:t>
      </w:r>
      <w:r w:rsidR="00574F20">
        <w:t>,</w:t>
      </w:r>
      <w:r w:rsidR="00417207">
        <w:t xml:space="preserve"> a seasoned diet guru</w:t>
      </w:r>
      <w:r w:rsidR="00574F20">
        <w:t xml:space="preserve"> whose new book </w:t>
      </w:r>
      <w:r w:rsidR="00574F20" w:rsidRPr="00574F20">
        <w:rPr>
          <w:i/>
        </w:rPr>
        <w:t>You Are Who You Eat, The Revolutionary New Cannibal Diet</w:t>
      </w:r>
      <w:r w:rsidR="00387F22">
        <w:rPr>
          <w:i/>
        </w:rPr>
        <w:t>,</w:t>
      </w:r>
      <w:r w:rsidR="0019446D">
        <w:rPr>
          <w:i/>
        </w:rPr>
        <w:t xml:space="preserve"> </w:t>
      </w:r>
      <w:r w:rsidR="00417207">
        <w:t>goes on to point out that</w:t>
      </w:r>
      <w:r w:rsidR="00D63A0F">
        <w:t xml:space="preserve"> any</w:t>
      </w:r>
      <w:r w:rsidR="00417207">
        <w:t xml:space="preserve"> food's appearance is</w:t>
      </w:r>
      <w:r w:rsidR="00574F20">
        <w:t xml:space="preserve"> as important to keeping dieters on the right track with food as is the taste. Thus, she advises using mashed sweet potatoes as a perfect garnish for a Trump Rump Roast. You'll note </w:t>
      </w:r>
      <w:r w:rsidR="00D63A0F">
        <w:t xml:space="preserve">in the photo </w:t>
      </w:r>
      <w:r w:rsidR="0019446D">
        <w:t>at the top of the page</w:t>
      </w:r>
      <w:r w:rsidR="00D63A0F">
        <w:t xml:space="preserve"> </w:t>
      </w:r>
      <w:r w:rsidR="00574F20">
        <w:t>the addition of California red table grapes for the eyes. Trimmings of the meat make up the nose. The fat lip needs no further explanation.</w:t>
      </w:r>
      <w:r w:rsidR="00D1085B">
        <w:t xml:space="preserve"> Recipe attached to this release.</w:t>
      </w:r>
    </w:p>
    <w:p w:rsidR="00D63A0F" w:rsidRDefault="00D63A0F">
      <w:pPr>
        <w:rPr>
          <w:i/>
        </w:rPr>
      </w:pPr>
      <w:r>
        <w:rPr>
          <w:i/>
        </w:rPr>
        <w:br w:type="page"/>
      </w:r>
    </w:p>
    <w:p w:rsidR="00240AFC" w:rsidRDefault="00240AFC" w:rsidP="002C1454">
      <w:pPr>
        <w:pStyle w:val="ListParagraph"/>
        <w:ind w:left="0"/>
        <w:rPr>
          <w:i/>
        </w:rPr>
      </w:pPr>
    </w:p>
    <w:p w:rsidR="002C1454" w:rsidRDefault="00240AFC" w:rsidP="002C1454">
      <w:pPr>
        <w:pStyle w:val="ListParagraph"/>
        <w:ind w:left="0"/>
        <w:rPr>
          <w:rFonts w:cs="Arial"/>
          <w:color w:val="000000"/>
        </w:rPr>
      </w:pPr>
      <w:r>
        <w:rPr>
          <w:i/>
        </w:rPr>
        <w:t>W</w:t>
      </w:r>
      <w:r w:rsidR="002C1454" w:rsidRPr="001F4F31">
        <w:rPr>
          <w:i/>
        </w:rPr>
        <w:t>hat is this book,</w:t>
      </w:r>
      <w:r w:rsidR="002C1454">
        <w:t xml:space="preserve"> </w:t>
      </w:r>
      <w:r w:rsidR="002C1454" w:rsidRPr="001F4F31">
        <w:rPr>
          <w:i/>
        </w:rPr>
        <w:t>and who is it for?</w:t>
      </w:r>
      <w:r w:rsidR="002C1454">
        <w:rPr>
          <w:sz w:val="24"/>
          <w:szCs w:val="24"/>
        </w:rPr>
        <w:t xml:space="preserve"> </w:t>
      </w:r>
      <w:r w:rsidR="002C1454" w:rsidRPr="005458AB">
        <w:rPr>
          <w:rFonts w:cs="Arial"/>
          <w:color w:val="000000"/>
        </w:rPr>
        <w:t xml:space="preserve">Low cal tips like “Lay off fried people” make </w:t>
      </w:r>
      <w:r w:rsidR="002C1454" w:rsidRPr="005458AB">
        <w:rPr>
          <w:rFonts w:cs="Arial"/>
          <w:i/>
          <w:color w:val="000000"/>
        </w:rPr>
        <w:t>You Are Who You Eat</w:t>
      </w:r>
      <w:r w:rsidR="002C1454" w:rsidRPr="005458AB">
        <w:rPr>
          <w:rFonts w:cs="Arial"/>
          <w:color w:val="000000"/>
        </w:rPr>
        <w:t xml:space="preserve"> the ideal weight loss guide for anyone who has trouble stopping after that first bite</w:t>
      </w:r>
      <w:r w:rsidR="002C1454" w:rsidRPr="005458AB">
        <w:rPr>
          <w:rFonts w:cs="Arial"/>
          <w:color w:val="000000"/>
        </w:rPr>
        <w:t xml:space="preserve"> </w:t>
      </w:r>
      <w:r w:rsidR="002C1454" w:rsidRPr="005458AB">
        <w:rPr>
          <w:rFonts w:cs="Arial"/>
          <w:color w:val="000000"/>
        </w:rPr>
        <w:t>-- cannibal a</w:t>
      </w:r>
      <w:r w:rsidR="002C1454">
        <w:rPr>
          <w:rFonts w:cs="Arial"/>
          <w:color w:val="000000"/>
        </w:rPr>
        <w:t>nd civilian alike</w:t>
      </w:r>
      <w:r w:rsidR="002C1454" w:rsidRPr="005458AB">
        <w:rPr>
          <w:rFonts w:cs="Arial"/>
          <w:color w:val="000000"/>
        </w:rPr>
        <w:t xml:space="preserve">. And for people who relish cannibal jokes. Mouth-watering illustrations, previously unpublished, are by the late </w:t>
      </w:r>
      <w:r w:rsidR="002C1454" w:rsidRPr="005458AB">
        <w:rPr>
          <w:rFonts w:cs="Arial"/>
          <w:i/>
          <w:color w:val="000000"/>
        </w:rPr>
        <w:t>Playboy, Esquire, The New Yorker</w:t>
      </w:r>
      <w:r w:rsidR="002C1454" w:rsidRPr="005458AB">
        <w:rPr>
          <w:rFonts w:cs="Arial"/>
          <w:color w:val="000000"/>
        </w:rPr>
        <w:t xml:space="preserve"> and Disney cartoonist Dedini. Former chubby teen-cum-consultant-to-Weight Watchers Ina Silvert Hillebrandt created the diet and cooking tips, along with ideas to nourish the inner cannibal</w:t>
      </w:r>
      <w:r w:rsidR="002C1454">
        <w:rPr>
          <w:rFonts w:cs="Arial"/>
          <w:color w:val="000000"/>
        </w:rPr>
        <w:t xml:space="preserve"> (and non-imbibers)</w:t>
      </w:r>
      <w:r w:rsidR="002C1454" w:rsidRPr="005458AB">
        <w:rPr>
          <w:rFonts w:cs="Arial"/>
          <w:color w:val="000000"/>
        </w:rPr>
        <w:t xml:space="preserve"> while slimming down</w:t>
      </w:r>
      <w:r w:rsidR="002C1454" w:rsidRPr="002C1454">
        <w:t xml:space="preserve"> </w:t>
      </w:r>
      <w:r w:rsidR="002C1454" w:rsidRPr="002C1454">
        <w:rPr>
          <w:rFonts w:cs="Arial"/>
          <w:color w:val="000000"/>
        </w:rPr>
        <w:t xml:space="preserve">Uncle Dan tossed social satire into the pot -- his origin stories for foodstuffs from around the world, as well as politicians, lawyers and more, are to die for. “Use Oil of Olé when sautéing Spaniards” just makes so much sense, especially when you see how he fleshes it out. </w:t>
      </w:r>
    </w:p>
    <w:p w:rsidR="002C1454" w:rsidRDefault="002C1454" w:rsidP="002C1454">
      <w:pPr>
        <w:pStyle w:val="ListParagraph"/>
        <w:ind w:left="0"/>
        <w:rPr>
          <w:rFonts w:cs="Arial"/>
          <w:color w:val="000000"/>
        </w:rPr>
      </w:pPr>
    </w:p>
    <w:p w:rsidR="001F4F31" w:rsidRDefault="00D63A0F" w:rsidP="002C1454">
      <w:pPr>
        <w:pStyle w:val="ListParagraph"/>
        <w:ind w:left="0"/>
      </w:pPr>
      <w:r>
        <w:rPr>
          <w:i/>
        </w:rPr>
        <w:t xml:space="preserve">About the </w:t>
      </w:r>
      <w:r w:rsidR="002C1454">
        <w:rPr>
          <w:i/>
        </w:rPr>
        <w:t>audience</w:t>
      </w:r>
      <w:r w:rsidR="001F4F31">
        <w:t xml:space="preserve">. </w:t>
      </w:r>
      <w:r>
        <w:t xml:space="preserve">Publisher </w:t>
      </w:r>
      <w:r w:rsidR="001F4F31">
        <w:t xml:space="preserve">Pawpress acknowledges that some members of the public, while intrigued, express confusion when seeing the cover and title of this book. Comments such as, “Is this a book about sex, Ina?” And, “That’s so true. You are </w:t>
      </w:r>
      <w:r w:rsidR="001F4F31" w:rsidRPr="00240AFC">
        <w:t>what</w:t>
      </w:r>
      <w:r w:rsidR="001F4F31">
        <w:t xml:space="preserve"> you eat!</w:t>
      </w:r>
      <w:r w:rsidR="00240AFC">
        <w:t>" (About half the book's readers auto-correct, not believing the word could be 'Who').</w:t>
      </w:r>
      <w:r w:rsidR="001F4F31">
        <w:t xml:space="preserve"> “This is a book about eating right, and dieting, right?”</w:t>
      </w:r>
      <w:r w:rsidR="00240AFC">
        <w:t xml:space="preserve"> U</w:t>
      </w:r>
      <w:r w:rsidR="001F4F31">
        <w:t xml:space="preserve">pon looking inside, </w:t>
      </w:r>
      <w:r w:rsidR="00240AFC">
        <w:t>people who take the book semi-</w:t>
      </w:r>
      <w:bookmarkStart w:id="0" w:name="_GoBack"/>
      <w:bookmarkEnd w:id="0"/>
      <w:r w:rsidR="00240AFC">
        <w:t>seriously at first, say</w:t>
      </w:r>
      <w:r w:rsidR="001F4F31">
        <w:t xml:space="preserve">, “Wait a minute… Is this tongue in cheek? Whose tongue? Whose cheek?” And, “Everybody is so concerned about nutrition and weight loss. It’s refreshing to just laugh about it.”  Of course there are those who say, “Cannibals? Yick!” To which Ina replies, “To eat his own.”      </w:t>
      </w:r>
      <w:r w:rsidR="002C1454">
        <w:br/>
      </w:r>
      <w:r w:rsidR="001F4F31">
        <w:t xml:space="preserve">     </w:t>
      </w:r>
    </w:p>
    <w:p w:rsidR="001F4F31" w:rsidRDefault="001F4F31" w:rsidP="001F4F31">
      <w:pPr>
        <w:pStyle w:val="ListParagraph"/>
        <w:ind w:left="0" w:right="-90"/>
        <w:rPr>
          <w:rFonts w:cs="Arial"/>
          <w:color w:val="000000"/>
        </w:rPr>
      </w:pPr>
      <w:r w:rsidRPr="00CE2F6B">
        <w:rPr>
          <w:rFonts w:cs="Arial"/>
          <w:i/>
          <w:color w:val="000000"/>
        </w:rPr>
        <w:t>HONORS:</w:t>
      </w:r>
      <w:r>
        <w:rPr>
          <w:rFonts w:cs="Arial"/>
          <w:color w:val="000000"/>
        </w:rPr>
        <w:t xml:space="preserve"> </w:t>
      </w:r>
      <w:r w:rsidRPr="005458AB">
        <w:rPr>
          <w:rFonts w:cs="Arial"/>
          <w:color w:val="000000"/>
        </w:rPr>
        <w:t xml:space="preserve">Publisher Pawpress is proud to note that in February 2016, </w:t>
      </w:r>
      <w:r w:rsidRPr="005458AB">
        <w:rPr>
          <w:rFonts w:cs="Arial"/>
          <w:i/>
          <w:color w:val="000000"/>
        </w:rPr>
        <w:t>You Are Who You Eat</w:t>
      </w:r>
      <w:r w:rsidRPr="005458AB">
        <w:rPr>
          <w:rFonts w:cs="Arial"/>
          <w:color w:val="000000"/>
        </w:rPr>
        <w:t xml:space="preserve"> was added to the collection of The Billy Ireland Cartoon Library &amp; Museum at Ohio State University, where a number of original cartoons featuring Dedini’s signature luscious women and lascivious men, along with other art, are housed. Dedini and his art </w:t>
      </w:r>
      <w:r w:rsidR="00354DD5">
        <w:rPr>
          <w:rFonts w:cs="Arial"/>
          <w:color w:val="000000"/>
        </w:rPr>
        <w:t>were</w:t>
      </w:r>
      <w:r w:rsidRPr="005458AB">
        <w:rPr>
          <w:rFonts w:cs="Arial"/>
          <w:color w:val="000000"/>
        </w:rPr>
        <w:t xml:space="preserve"> honored at a special e</w:t>
      </w:r>
      <w:r w:rsidR="00354DD5">
        <w:rPr>
          <w:rFonts w:cs="Arial"/>
          <w:color w:val="000000"/>
        </w:rPr>
        <w:t>xhibit at the Billy Ireland Feb-May</w:t>
      </w:r>
      <w:r w:rsidR="00CE2F6B">
        <w:rPr>
          <w:rFonts w:cs="Arial"/>
          <w:color w:val="000000"/>
        </w:rPr>
        <w:t>.</w:t>
      </w:r>
    </w:p>
    <w:p w:rsidR="00D1085B" w:rsidRPr="006A4BF5" w:rsidRDefault="006A4BF5" w:rsidP="006A4BF5">
      <w:pPr>
        <w:jc w:val="center"/>
        <w:rPr>
          <w:rFonts w:ascii="Calibri" w:hAnsi="Calibri"/>
        </w:rPr>
      </w:pPr>
      <w:r w:rsidRPr="006A4BF5">
        <w:rPr>
          <w:rFonts w:ascii="Calibri" w:hAnsi="Calibri"/>
        </w:rPr>
        <w:t># # #</w:t>
      </w:r>
    </w:p>
    <w:p w:rsidR="006A4BF5" w:rsidRDefault="006A4BF5" w:rsidP="001F4F31">
      <w:pPr>
        <w:rPr>
          <w:rFonts w:ascii="Calibri" w:hAnsi="Calibri"/>
          <w:b/>
        </w:rPr>
      </w:pPr>
      <w:r>
        <w:rPr>
          <w:rFonts w:ascii="Calibri" w:hAnsi="Calibri"/>
          <w:b/>
        </w:rPr>
        <w:t>ATTACHED</w:t>
      </w:r>
    </w:p>
    <w:p w:rsidR="006A4BF5" w:rsidRDefault="006A4BF5" w:rsidP="001F4F31">
      <w:pPr>
        <w:rPr>
          <w:rFonts w:ascii="Calibri" w:hAnsi="Calibri"/>
          <w:b/>
        </w:rPr>
      </w:pPr>
      <w:r>
        <w:rPr>
          <w:rFonts w:ascii="Calibri" w:hAnsi="Calibri"/>
          <w:b/>
        </w:rPr>
        <w:t>Author and Illustrator Bios</w:t>
      </w:r>
    </w:p>
    <w:p w:rsidR="006A4BF5" w:rsidRDefault="006A4BF5" w:rsidP="001F4F31">
      <w:pPr>
        <w:rPr>
          <w:rFonts w:ascii="Calibri" w:hAnsi="Calibri"/>
          <w:b/>
        </w:rPr>
      </w:pPr>
      <w:r>
        <w:rPr>
          <w:rFonts w:ascii="Calibri" w:hAnsi="Calibri"/>
          <w:b/>
        </w:rPr>
        <w:t>Photos</w:t>
      </w:r>
    </w:p>
    <w:p w:rsidR="006A4BF5" w:rsidRDefault="006A4BF5" w:rsidP="001F4F31">
      <w:pPr>
        <w:rPr>
          <w:rFonts w:ascii="Calibri" w:hAnsi="Calibri"/>
          <w:b/>
        </w:rPr>
      </w:pPr>
      <w:r>
        <w:rPr>
          <w:rFonts w:ascii="Calibri" w:hAnsi="Calibri"/>
          <w:b/>
        </w:rPr>
        <w:t>Trump Roast Recipe</w:t>
      </w:r>
    </w:p>
    <w:p w:rsidR="006A4BF5" w:rsidRDefault="006A4BF5" w:rsidP="001F4F31">
      <w:pPr>
        <w:rPr>
          <w:rFonts w:ascii="Calibri" w:hAnsi="Calibri"/>
          <w:b/>
        </w:rPr>
      </w:pPr>
    </w:p>
    <w:p w:rsidR="006A4BF5" w:rsidRDefault="006A4BF5">
      <w:pPr>
        <w:rPr>
          <w:rFonts w:ascii="Calibri" w:hAnsi="Calibri"/>
          <w:b/>
        </w:rPr>
      </w:pPr>
      <w:r>
        <w:rPr>
          <w:rFonts w:ascii="Calibri" w:hAnsi="Calibri"/>
          <w:b/>
        </w:rPr>
        <w:br w:type="page"/>
      </w:r>
    </w:p>
    <w:p w:rsidR="001F4F31" w:rsidRPr="005458AB" w:rsidRDefault="001F4F31" w:rsidP="001F4F31">
      <w:pPr>
        <w:rPr>
          <w:rFonts w:ascii="Calibri" w:hAnsi="Calibri"/>
          <w:b/>
        </w:rPr>
      </w:pPr>
      <w:r w:rsidRPr="005458AB">
        <w:rPr>
          <w:rFonts w:ascii="Calibri" w:hAnsi="Calibri"/>
          <w:b/>
        </w:rPr>
        <w:lastRenderedPageBreak/>
        <w:t>Author and Illustrator Bios</w:t>
      </w:r>
    </w:p>
    <w:p w:rsidR="001F4F31" w:rsidRDefault="001F4F31" w:rsidP="001F4F31">
      <w:pPr>
        <w:spacing w:before="100" w:beforeAutospacing="1" w:after="100" w:afterAutospacing="1"/>
        <w:outlineLvl w:val="1"/>
        <w:rPr>
          <w:rFonts w:ascii="Calibri" w:hAnsi="Calibri"/>
        </w:rPr>
      </w:pPr>
      <w:r w:rsidRPr="005458AB">
        <w:rPr>
          <w:rFonts w:ascii="Calibri" w:hAnsi="Calibri"/>
          <w:noProof/>
          <w:lang w:eastAsia="en-US"/>
        </w:rPr>
        <w:drawing>
          <wp:anchor distT="0" distB="0" distL="114300" distR="114300" simplePos="0" relativeHeight="251680768" behindDoc="0" locked="0" layoutInCell="1" allowOverlap="1" wp14:anchorId="5DBB7DE8" wp14:editId="7CDA0A57">
            <wp:simplePos x="0" y="0"/>
            <wp:positionH relativeFrom="margin">
              <wp:align>left</wp:align>
            </wp:positionH>
            <wp:positionV relativeFrom="paragraph">
              <wp:posOffset>107257</wp:posOffset>
            </wp:positionV>
            <wp:extent cx="1463040" cy="1410970"/>
            <wp:effectExtent l="0" t="0" r="3810" b="0"/>
            <wp:wrapSquare wrapText="right"/>
            <wp:docPr id="31" name="Picture 2" descr="Author Ina Silvert Hillebrandt, even as a young kid she loved her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thor Ina Silvert Hillebrandt, even as a young kid she loved her foo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63040" cy="1410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58AB">
        <w:rPr>
          <w:rFonts w:ascii="Calibri" w:hAnsi="Calibri"/>
          <w:b/>
          <w:bCs/>
        </w:rPr>
        <w:t xml:space="preserve">Author Ina Silvert Hillebrandt - Spearhead Of 'You Are Who You Eat.' Even As A Young Kid, She Loved Playing With Her Food. </w:t>
      </w:r>
      <w:r w:rsidRPr="005458AB">
        <w:rPr>
          <w:rFonts w:ascii="Calibri" w:hAnsi="Calibri"/>
        </w:rPr>
        <w:t xml:space="preserve">Ina was always a foodie and indeed became a chubby pre-teen. Though she has remained slim, she's always been plagued by a fear of eating too much, or what she calls a "fat head." Which led her to years of studying and practicing every form of Weight Control on the planet. She finally graduated. Became a Fortune 500 marketing/strategic planning consultant. Early clients:  Weight Watchers. And Dunkin’ Donuts. “Weight Watcher clients usually had donut crumbs on their lips,” she’s fond of recalling. She also worked for IBM, a lot of financial institutions, like Citibank, TV networks, airlines and food manufacturers, as well as nonprofits. These days, she’s a writing coach and publisher, and a writer. With screenplay and TV treatments in discussion for development. Books include bestsellers </w:t>
      </w:r>
      <w:r w:rsidRPr="005458AB">
        <w:rPr>
          <w:rFonts w:ascii="Calibri" w:hAnsi="Calibri"/>
          <w:i/>
        </w:rPr>
        <w:t xml:space="preserve">Pawprints – </w:t>
      </w:r>
      <w:r w:rsidRPr="005458AB">
        <w:rPr>
          <w:rFonts w:ascii="Calibri" w:hAnsi="Calibri"/>
        </w:rPr>
        <w:t>the book used in a Jane Goodall Educators’ Workshop that grew into a literacy program for kids,</w:t>
      </w:r>
      <w:r w:rsidRPr="005458AB">
        <w:rPr>
          <w:rFonts w:ascii="Calibri" w:hAnsi="Calibri"/>
          <w:i/>
        </w:rPr>
        <w:t xml:space="preserve"> How to Write Your Memoirs, and Stories From the Heart, Vol. 2</w:t>
      </w:r>
      <w:r w:rsidRPr="005458AB">
        <w:rPr>
          <w:rFonts w:ascii="Calibri" w:hAnsi="Calibri"/>
        </w:rPr>
        <w:t xml:space="preserve">, a compendium of tales by students from different countries, and different eras. Her publishing arm has over a dozen titles, ranging from poetry to memoir, mystery to kids’ books. </w:t>
      </w:r>
    </w:p>
    <w:p w:rsidR="001F4F31" w:rsidRDefault="001F4F31" w:rsidP="001F4F31">
      <w:pPr>
        <w:spacing w:before="100" w:beforeAutospacing="1" w:after="100" w:afterAutospacing="1"/>
        <w:ind w:left="3060"/>
        <w:rPr>
          <w:rFonts w:ascii="Calibri" w:hAnsi="Calibri"/>
        </w:rPr>
      </w:pPr>
      <w:r w:rsidRPr="005458AB">
        <w:rPr>
          <w:rFonts w:ascii="Calibri" w:hAnsi="Calibri"/>
          <w:noProof/>
          <w:lang w:eastAsia="en-US"/>
        </w:rPr>
        <w:drawing>
          <wp:anchor distT="0" distB="0" distL="114300" distR="114300" simplePos="0" relativeHeight="251681792" behindDoc="1" locked="0" layoutInCell="1" allowOverlap="1" wp14:anchorId="2B1FDB6A" wp14:editId="00314DF9">
            <wp:simplePos x="0" y="0"/>
            <wp:positionH relativeFrom="margin">
              <wp:align>left</wp:align>
            </wp:positionH>
            <wp:positionV relativeFrom="paragraph">
              <wp:posOffset>52301</wp:posOffset>
            </wp:positionV>
            <wp:extent cx="1810385" cy="1252855"/>
            <wp:effectExtent l="0" t="0" r="0" b="4445"/>
            <wp:wrapTight wrapText="right">
              <wp:wrapPolygon edited="0">
                <wp:start x="0" y="0"/>
                <wp:lineTo x="0" y="21348"/>
                <wp:lineTo x="21365" y="21348"/>
                <wp:lineTo x="21365" y="0"/>
                <wp:lineTo x="0" y="0"/>
              </wp:wrapPolygon>
            </wp:wrapTight>
            <wp:docPr id="32" name="Picture 1" descr="Eldon Dedini photo, at the time he did Donald Duck cartoon shorts at Disn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don Dedini photo, at the time he did Donald Duck cartoon shorts at Disney.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0" y="0"/>
                      <a:ext cx="1810385" cy="1252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58AB">
        <w:rPr>
          <w:rFonts w:ascii="Calibri" w:hAnsi="Calibri"/>
          <w:b/>
        </w:rPr>
        <w:t>About Dedini, Illustrator and Cover Artist</w:t>
      </w:r>
      <w:r w:rsidRPr="005458AB">
        <w:rPr>
          <w:rFonts w:ascii="Calibri" w:hAnsi="Calibri"/>
          <w:b/>
        </w:rPr>
        <w:br/>
        <w:t>E</w:t>
      </w:r>
      <w:r w:rsidRPr="005458AB">
        <w:rPr>
          <w:rFonts w:ascii="Calibri" w:hAnsi="Calibri"/>
        </w:rPr>
        <w:t xml:space="preserve">ldon Dedini is best known worldwide for his cartoons in </w:t>
      </w:r>
      <w:r w:rsidRPr="005458AB">
        <w:rPr>
          <w:rFonts w:ascii="Calibri" w:hAnsi="Calibri"/>
          <w:i/>
        </w:rPr>
        <w:t>The New Yorker, Playboy and Esquire.</w:t>
      </w:r>
      <w:r w:rsidRPr="005458AB">
        <w:rPr>
          <w:rFonts w:ascii="Calibri" w:hAnsi="Calibri"/>
        </w:rPr>
        <w:t xml:space="preserve"> The Billy Ireland Cartoon Library &amp; Museum has an exhibit honoring him Feb 13-May 22. They have also added </w:t>
      </w:r>
      <w:r w:rsidRPr="005458AB">
        <w:rPr>
          <w:rFonts w:ascii="Calibri" w:hAnsi="Calibri"/>
          <w:i/>
        </w:rPr>
        <w:t>You Are Who You Eat</w:t>
      </w:r>
      <w:r w:rsidRPr="005458AB">
        <w:rPr>
          <w:rFonts w:ascii="Calibri" w:hAnsi="Calibri"/>
        </w:rPr>
        <w:t xml:space="preserve"> to their Dedini collection. A fine documentary about the man showing his warmth, humanity, wit and love of life is available for all to see on YouTube. Links:  </w:t>
      </w:r>
      <w:hyperlink r:id="rId19" w:history="1">
        <w:r w:rsidRPr="00270DA1">
          <w:rPr>
            <w:rStyle w:val="Hyperlink"/>
            <w:color w:val="000000" w:themeColor="text1"/>
          </w:rPr>
          <w:t>http://YouAreWhoYouEat.net/about-illustrator-dedini/</w:t>
        </w:r>
      </w:hyperlink>
      <w:r w:rsidRPr="005458AB">
        <w:rPr>
          <w:rFonts w:ascii="Calibri" w:hAnsi="Calibri"/>
        </w:rPr>
        <w:t xml:space="preserve">.  </w:t>
      </w:r>
    </w:p>
    <w:p w:rsidR="001F4F31" w:rsidRDefault="001F4F31" w:rsidP="001F4F31">
      <w:pPr>
        <w:tabs>
          <w:tab w:val="left" w:pos="1800"/>
          <w:tab w:val="left" w:pos="2070"/>
        </w:tabs>
        <w:rPr>
          <w:rFonts w:ascii="Calibri" w:hAnsi="Calibri"/>
        </w:rPr>
      </w:pPr>
      <w:r w:rsidRPr="005458AB">
        <w:rPr>
          <w:rFonts w:ascii="Calibri" w:hAnsi="Calibri"/>
          <w:noProof/>
          <w:lang w:eastAsia="en-US"/>
        </w:rPr>
        <w:drawing>
          <wp:anchor distT="0" distB="0" distL="114300" distR="182880" simplePos="0" relativeHeight="251683840" behindDoc="1" locked="0" layoutInCell="1" allowOverlap="1" wp14:anchorId="02A544D1" wp14:editId="194DB6A2">
            <wp:simplePos x="0" y="0"/>
            <wp:positionH relativeFrom="margin">
              <wp:align>left</wp:align>
            </wp:positionH>
            <wp:positionV relativeFrom="margin">
              <wp:posOffset>5370285</wp:posOffset>
            </wp:positionV>
            <wp:extent cx="1078992" cy="1362456"/>
            <wp:effectExtent l="0" t="0" r="6985" b="9525"/>
            <wp:wrapTight wrapText="right">
              <wp:wrapPolygon edited="0">
                <wp:start x="0" y="0"/>
                <wp:lineTo x="0" y="21449"/>
                <wp:lineTo x="21358" y="21449"/>
                <wp:lineTo x="21358" y="0"/>
                <wp:lineTo x="0" y="0"/>
              </wp:wrapPolygon>
            </wp:wrapTight>
            <wp:docPr id="33" name="Picture 3" descr="Uncle Dan, Author, Social Satirist, Racon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cle Dan, Author, Social Satirist, Raconteu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78992" cy="13624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58AB">
        <w:rPr>
          <w:rFonts w:ascii="Calibri" w:hAnsi="Calibri"/>
          <w:b/>
        </w:rPr>
        <w:t>About Uncle Dan</w:t>
      </w:r>
      <w:r w:rsidRPr="005458AB">
        <w:rPr>
          <w:rFonts w:ascii="Calibri" w:hAnsi="Calibri"/>
        </w:rPr>
        <w:t xml:space="preserve"> </w:t>
      </w:r>
      <w:r w:rsidRPr="005458AB">
        <w:rPr>
          <w:rFonts w:ascii="Calibri" w:hAnsi="Calibri"/>
        </w:rPr>
        <w:br/>
        <w:t xml:space="preserve">Ina’s Uncle Dan contributed social satire, too many puns to count, and a fine sense of social justice to </w:t>
      </w:r>
      <w:r w:rsidRPr="005458AB">
        <w:rPr>
          <w:rFonts w:ascii="Calibri" w:hAnsi="Calibri"/>
          <w:i/>
        </w:rPr>
        <w:t>You Are Who You Eat</w:t>
      </w:r>
      <w:r w:rsidRPr="005458AB">
        <w:rPr>
          <w:rFonts w:ascii="Calibri" w:hAnsi="Calibri"/>
        </w:rPr>
        <w:t>. In his other life, he was recognized as an artist -- the top furniture refinisher in Philade</w:t>
      </w:r>
      <w:r w:rsidR="008F447A">
        <w:rPr>
          <w:rFonts w:ascii="Calibri" w:hAnsi="Calibri"/>
        </w:rPr>
        <w:t>l</w:t>
      </w:r>
      <w:r w:rsidRPr="005458AB">
        <w:rPr>
          <w:rFonts w:ascii="Calibri" w:hAnsi="Calibri"/>
        </w:rPr>
        <w:t xml:space="preserve">phia. And beloved as a man who was kind, generous and one who supported important cultural and social institutions, including the Philadelphia Libraries. </w:t>
      </w:r>
      <w:r w:rsidRPr="005458AB">
        <w:rPr>
          <w:rFonts w:ascii="Calibri" w:hAnsi="Calibri"/>
        </w:rPr>
        <w:br/>
      </w:r>
    </w:p>
    <w:p w:rsidR="001F4F31" w:rsidRDefault="001F4F31" w:rsidP="001F4F31">
      <w:pPr>
        <w:rPr>
          <w:rFonts w:ascii="Calibri" w:hAnsi="Calibri"/>
          <w:b/>
        </w:rPr>
      </w:pPr>
      <w:r w:rsidRPr="005458AB">
        <w:rPr>
          <w:rFonts w:ascii="Calibri" w:hAnsi="Calibri"/>
          <w:noProof/>
          <w:lang w:eastAsia="en-US"/>
        </w:rPr>
        <w:drawing>
          <wp:anchor distT="0" distB="0" distL="114300" distR="182880" simplePos="0" relativeHeight="251682816" behindDoc="1" locked="0" layoutInCell="1" allowOverlap="1" wp14:anchorId="4AEAFC8A" wp14:editId="33E72608">
            <wp:simplePos x="0" y="0"/>
            <wp:positionH relativeFrom="margin">
              <wp:posOffset>0</wp:posOffset>
            </wp:positionH>
            <wp:positionV relativeFrom="paragraph">
              <wp:posOffset>217228</wp:posOffset>
            </wp:positionV>
            <wp:extent cx="1078992" cy="1773936"/>
            <wp:effectExtent l="0" t="0" r="6985" b="0"/>
            <wp:wrapTight wrapText="bothSides">
              <wp:wrapPolygon edited="0">
                <wp:start x="0" y="0"/>
                <wp:lineTo x="0" y="21345"/>
                <wp:lineTo x="21358" y="21345"/>
                <wp:lineTo x="21358" y="0"/>
                <wp:lineTo x="0" y="0"/>
              </wp:wrapPolygon>
            </wp:wrapTight>
            <wp:docPr id="34" name="Picture 4" descr="Founding Spirit of You Are Who You Eat. Abe Sil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unding Spirit of You Are Who You Eat. Abe Silver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78992" cy="17739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7F99" w:rsidRPr="005458AB" w:rsidRDefault="00E97F99" w:rsidP="001F4F31">
      <w:pPr>
        <w:rPr>
          <w:rFonts w:ascii="Calibri" w:hAnsi="Calibri"/>
        </w:rPr>
      </w:pPr>
      <w:r w:rsidRPr="00E97F99">
        <w:rPr>
          <w:rFonts w:ascii="Calibri" w:hAnsi="Calibri"/>
          <w:b/>
          <w:noProof/>
          <w:lang w:eastAsia="en-US"/>
        </w:rPr>
        <mc:AlternateContent>
          <mc:Choice Requires="wps">
            <w:drawing>
              <wp:anchor distT="45720" distB="45720" distL="114300" distR="114300" simplePos="0" relativeHeight="251695104" behindDoc="0" locked="0" layoutInCell="1" allowOverlap="1" wp14:anchorId="23F81E88" wp14:editId="00B8121D">
                <wp:simplePos x="0" y="0"/>
                <wp:positionH relativeFrom="margin">
                  <wp:align>right</wp:align>
                </wp:positionH>
                <wp:positionV relativeFrom="paragraph">
                  <wp:posOffset>1578520</wp:posOffset>
                </wp:positionV>
                <wp:extent cx="704850" cy="300355"/>
                <wp:effectExtent l="0" t="0" r="0" b="444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300355"/>
                        </a:xfrm>
                        <a:prstGeom prst="rect">
                          <a:avLst/>
                        </a:prstGeom>
                        <a:solidFill>
                          <a:srgbClr val="FFFFFF"/>
                        </a:solidFill>
                        <a:ln w="9525">
                          <a:noFill/>
                          <a:miter lim="800000"/>
                          <a:headEnd/>
                          <a:tailEnd/>
                        </a:ln>
                      </wps:spPr>
                      <wps:txbx>
                        <w:txbxContent>
                          <w:p w:rsidR="00E97F99" w:rsidRPr="00E97F99" w:rsidRDefault="00E97F99">
                            <w:pPr>
                              <w:rPr>
                                <w:i/>
                              </w:rPr>
                            </w:pPr>
                            <w:r w:rsidRPr="00E97F99">
                              <w:rPr>
                                <w:i/>
                              </w:rPr>
                              <w:t>More…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F81E88" id="_x0000_s1027" type="#_x0000_t202" style="position:absolute;margin-left:4.3pt;margin-top:124.3pt;width:55.5pt;height:23.65pt;z-index:251695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" stroked="f">
                <v:textbox>
                  <w:txbxContent>
                    <w:p w:rsidR="00E97F99" w:rsidRPr="00E97F99" w:rsidRDefault="00E97F99">
                      <w:pPr>
                        <w:rPr>
                          <w:i/>
                        </w:rPr>
                      </w:pPr>
                      <w:r w:rsidRPr="00E97F99">
                        <w:rPr>
                          <w:i/>
                        </w:rPr>
                        <w:t>More…</w:t>
                      </w:r>
                    </w:p>
                  </w:txbxContent>
                </v:textbox>
                <w10:wrap type="square" anchorx="margin"/>
              </v:shape>
            </w:pict>
          </mc:Fallback>
        </mc:AlternateContent>
      </w:r>
      <w:r w:rsidR="001F4F31" w:rsidRPr="005458AB">
        <w:rPr>
          <w:rFonts w:ascii="Calibri" w:hAnsi="Calibri"/>
          <w:b/>
        </w:rPr>
        <w:t>Our Founding Spear-It, Ina’s Dad, Abe Silvert</w:t>
      </w:r>
      <w:r w:rsidR="001F4F31" w:rsidRPr="005458AB">
        <w:rPr>
          <w:rFonts w:ascii="Calibri" w:hAnsi="Calibri"/>
          <w:b/>
        </w:rPr>
        <w:br/>
      </w:r>
      <w:r w:rsidR="001F4F31" w:rsidRPr="005458AB">
        <w:rPr>
          <w:rFonts w:ascii="Calibri" w:hAnsi="Calibri"/>
          <w:i/>
        </w:rPr>
        <w:t>You Are Who You Eat</w:t>
      </w:r>
      <w:r w:rsidR="001F4F31" w:rsidRPr="005458AB">
        <w:rPr>
          <w:rFonts w:ascii="Calibri" w:hAnsi="Calibri"/>
        </w:rPr>
        <w:t xml:space="preserve"> is really a family affair. Ina’s dad started the cannibal joke tradition. A born storyteller, he kept two young kids (Ina and her brother Conrad) from committing suicide on 3,000 mile car trips every year -- driving from Philadelphia to Los Angeles and back again -- by telling all sorts of tales, many true. Related to this book – he’d be talking, then suddenly, silent. Ina and Conrad never worried. Sure enough, a minute later, out would come a cannibal joke. The rest is history.</w:t>
      </w:r>
    </w:p>
    <w:p w:rsidR="001F4F31" w:rsidRPr="00CE2F6B" w:rsidRDefault="00CE2F6B" w:rsidP="00354DD5">
      <w:pPr>
        <w:jc w:val="center"/>
        <w:rPr>
          <w:rFonts w:ascii="Calibri" w:hAnsi="Calibri"/>
          <w:i/>
          <w:noProof/>
        </w:rPr>
      </w:pPr>
      <w:r>
        <w:rPr>
          <w:rFonts w:ascii="Calibri" w:hAnsi="Calibri"/>
          <w:i/>
          <w:noProof/>
        </w:rPr>
        <w:lastRenderedPageBreak/>
        <w:t>Print</w:t>
      </w:r>
      <w:r w:rsidRPr="00CE2F6B">
        <w:rPr>
          <w:rFonts w:ascii="Calibri" w:hAnsi="Calibri"/>
          <w:i/>
          <w:noProof/>
        </w:rPr>
        <w:t xml:space="preserve"> resolution </w:t>
      </w:r>
      <w:r>
        <w:rPr>
          <w:rFonts w:ascii="Calibri" w:hAnsi="Calibri"/>
          <w:i/>
          <w:noProof/>
        </w:rPr>
        <w:t>files avail</w:t>
      </w:r>
      <w:r w:rsidR="006F5B15">
        <w:rPr>
          <w:rFonts w:ascii="Calibri" w:hAnsi="Calibri"/>
          <w:i/>
          <w:noProof/>
        </w:rPr>
        <w:t>a</w:t>
      </w:r>
      <w:r>
        <w:rPr>
          <w:rFonts w:ascii="Calibri" w:hAnsi="Calibri"/>
          <w:i/>
          <w:noProof/>
        </w:rPr>
        <w:t>b</w:t>
      </w:r>
      <w:r w:rsidRPr="00CE2F6B">
        <w:rPr>
          <w:rFonts w:ascii="Calibri" w:hAnsi="Calibri"/>
          <w:i/>
          <w:noProof/>
        </w:rPr>
        <w:t>l</w:t>
      </w:r>
      <w:r>
        <w:rPr>
          <w:rFonts w:ascii="Calibri" w:hAnsi="Calibri"/>
          <w:i/>
          <w:noProof/>
        </w:rPr>
        <w:t>e</w:t>
      </w:r>
      <w:r w:rsidRPr="00CE2F6B">
        <w:rPr>
          <w:rFonts w:ascii="Calibri" w:hAnsi="Calibri"/>
          <w:i/>
          <w:noProof/>
        </w:rPr>
        <w:t xml:space="preserve"> on request.</w:t>
      </w:r>
      <w:r w:rsidR="00D1085B" w:rsidRPr="00D1085B">
        <w:rPr>
          <w:noProof/>
          <w:lang w:eastAsia="en-US"/>
        </w:rPr>
        <w:t xml:space="preserve"> </w:t>
      </w:r>
      <w:r w:rsidR="00D1085B">
        <w:rPr>
          <w:noProof/>
          <w:lang w:eastAsia="en-US"/>
        </w:rPr>
        <w:drawing>
          <wp:inline distT="0" distB="0" distL="0" distR="0" wp14:anchorId="25E141A4" wp14:editId="4DA004F2">
            <wp:extent cx="4992624" cy="3749231"/>
            <wp:effectExtent l="0" t="0" r="0" b="3810"/>
            <wp:docPr id="4" name="Picture 4">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rietta-1.png"/>
                    <pic:cNvPicPr/>
                  </pic:nvPicPr>
                  <pic:blipFill>
                    <a:blip r:embed="rId23">
                      <a:extLst>
                        <a:ext uri="{28A0092B-C50C-407E-A947-70E740481C1C}">
                          <a14:useLocalDpi xmlns:a14="http://schemas.microsoft.com/office/drawing/2010/main" val="0"/>
                        </a:ext>
                      </a:extLst>
                    </a:blip>
                    <a:stretch>
                      <a:fillRect/>
                    </a:stretch>
                  </pic:blipFill>
                  <pic:spPr>
                    <a:xfrm>
                      <a:off x="0" y="0"/>
                      <a:ext cx="4992624" cy="3749231"/>
                    </a:xfrm>
                    <a:prstGeom prst="rect">
                      <a:avLst/>
                    </a:prstGeom>
                  </pic:spPr>
                </pic:pic>
              </a:graphicData>
            </a:graphic>
          </wp:inline>
        </w:drawing>
      </w:r>
    </w:p>
    <w:p w:rsidR="001F4F31" w:rsidRDefault="001F4F31" w:rsidP="001F4F31">
      <w:pPr>
        <w:rPr>
          <w:rFonts w:ascii="Calibri" w:hAnsi="Calibri"/>
          <w:noProof/>
        </w:rPr>
      </w:pPr>
    </w:p>
    <w:p w:rsidR="00563214" w:rsidRDefault="00563214" w:rsidP="001F4F31">
      <w:pPr>
        <w:jc w:val="center"/>
        <w:rPr>
          <w:i/>
        </w:rPr>
      </w:pPr>
    </w:p>
    <w:p w:rsidR="00563214" w:rsidRPr="00563214" w:rsidRDefault="00563214" w:rsidP="001F4F31">
      <w:pPr>
        <w:jc w:val="center"/>
      </w:pPr>
    </w:p>
    <w:p w:rsidR="001F4F31" w:rsidRPr="00A6654B" w:rsidRDefault="001F4F31" w:rsidP="001F4F31"/>
    <w:p w:rsidR="00563214" w:rsidRDefault="00563214" w:rsidP="001F4F31">
      <w:pPr>
        <w:jc w:val="center"/>
      </w:pPr>
    </w:p>
    <w:p w:rsidR="00563214" w:rsidRDefault="00563214" w:rsidP="001F4F31">
      <w:pPr>
        <w:jc w:val="center"/>
      </w:pPr>
    </w:p>
    <w:p w:rsidR="00563214" w:rsidRDefault="00563214" w:rsidP="001F4F31">
      <w:pPr>
        <w:jc w:val="center"/>
      </w:pPr>
    </w:p>
    <w:p w:rsidR="00563214" w:rsidRDefault="00563214" w:rsidP="001F4F31">
      <w:pPr>
        <w:jc w:val="center"/>
      </w:pPr>
    </w:p>
    <w:p w:rsidR="00563214" w:rsidRDefault="00563214" w:rsidP="001F4F31">
      <w:pPr>
        <w:jc w:val="center"/>
      </w:pPr>
    </w:p>
    <w:p w:rsidR="00E97F99" w:rsidRDefault="00E97F99" w:rsidP="00563214">
      <w:pPr>
        <w:jc w:val="center"/>
      </w:pPr>
    </w:p>
    <w:p w:rsidR="00E97F99" w:rsidRDefault="00E97F99" w:rsidP="00563214">
      <w:pPr>
        <w:jc w:val="center"/>
      </w:pPr>
    </w:p>
    <w:p w:rsidR="00E97F99" w:rsidRDefault="00387F22" w:rsidP="00563214">
      <w:pPr>
        <w:jc w:val="center"/>
      </w:pPr>
      <w:r>
        <w:rPr>
          <w:noProof/>
          <w:lang w:eastAsia="en-US"/>
        </w:rPr>
        <mc:AlternateContent>
          <mc:Choice Requires="wps">
            <w:drawing>
              <wp:anchor distT="45720" distB="45720" distL="114300" distR="114300" simplePos="0" relativeHeight="251688960" behindDoc="1" locked="0" layoutInCell="1" allowOverlap="1" wp14:anchorId="77C7E7DE" wp14:editId="4B1734B9">
                <wp:simplePos x="0" y="0"/>
                <wp:positionH relativeFrom="margin">
                  <wp:align>center</wp:align>
                </wp:positionH>
                <wp:positionV relativeFrom="page">
                  <wp:posOffset>4590634</wp:posOffset>
                </wp:positionV>
                <wp:extent cx="5723890" cy="337820"/>
                <wp:effectExtent l="0" t="0" r="0" b="508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337820"/>
                        </a:xfrm>
                        <a:prstGeom prst="rect">
                          <a:avLst/>
                        </a:prstGeom>
                        <a:solidFill>
                          <a:srgbClr val="FFFFFF"/>
                        </a:solidFill>
                        <a:ln w="9525">
                          <a:noFill/>
                          <a:miter lim="800000"/>
                          <a:headEnd/>
                          <a:tailEnd/>
                        </a:ln>
                      </wps:spPr>
                      <wps:txbx>
                        <w:txbxContent>
                          <w:p w:rsidR="00563214" w:rsidRDefault="00563214" w:rsidP="00563214">
                            <w:pPr>
                              <w:jc w:val="center"/>
                              <w:rPr>
                                <w:i/>
                              </w:rPr>
                            </w:pPr>
                            <w:r>
                              <w:t xml:space="preserve">Ina Silvert Hillebrandt, </w:t>
                            </w:r>
                            <w:r w:rsidR="009F107E">
                              <w:t>A</w:t>
                            </w:r>
                            <w:r>
                              <w:t xml:space="preserve">uthor, </w:t>
                            </w:r>
                            <w:r w:rsidRPr="00477BB2">
                              <w:rPr>
                                <w:i/>
                              </w:rPr>
                              <w:t>You Are Who You Eat,</w:t>
                            </w:r>
                            <w:r>
                              <w:rPr>
                                <w:i/>
                              </w:rPr>
                              <w:t xml:space="preserve"> </w:t>
                            </w:r>
                            <w:r w:rsidRPr="00477BB2">
                              <w:rPr>
                                <w:i/>
                              </w:rPr>
                              <w:t>The Revolutionary New Cannibal Diet</w:t>
                            </w:r>
                          </w:p>
                          <w:p w:rsidR="00563214" w:rsidRDefault="005632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7E7DE" id="_x0000_s1028" type="#_x0000_t202" style="position:absolute;left:0;text-align:left;margin-left:0;margin-top:361.45pt;width:450.7pt;height:26.6pt;z-index:-251627520;visibility:visible;mso-wrap-style:square;mso-width-percent:0;mso-height-percent:0;mso-wrap-distance-left:9pt;mso-wrap-distance-top:3.6pt;mso-wrap-distance-right:9pt;mso-wrap-distance-bottom:3.6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" stroked="f">
                <v:textbox>
                  <w:txbxContent>
                    <w:p w:rsidR="00563214" w:rsidRDefault="00563214" w:rsidP="00563214">
                      <w:pPr>
                        <w:jc w:val="center"/>
                        <w:rPr>
                          <w:i/>
                        </w:rPr>
                      </w:pPr>
                      <w:r>
                        <w:t xml:space="preserve">Ina Silvert Hillebrandt, </w:t>
                      </w:r>
                      <w:r w:rsidR="009F107E">
                        <w:t>A</w:t>
                      </w:r>
                      <w:r>
                        <w:t xml:space="preserve">uthor, </w:t>
                      </w:r>
                      <w:r w:rsidRPr="00477BB2">
                        <w:rPr>
                          <w:i/>
                        </w:rPr>
                        <w:t>You Are Who You Eat,</w:t>
                      </w:r>
                      <w:r>
                        <w:rPr>
                          <w:i/>
                        </w:rPr>
                        <w:t xml:space="preserve"> </w:t>
                      </w:r>
                      <w:r w:rsidRPr="00477BB2">
                        <w:rPr>
                          <w:i/>
                        </w:rPr>
                        <w:t>The Revolutionary New Cannibal Diet</w:t>
                      </w:r>
                    </w:p>
                    <w:p w:rsidR="00563214" w:rsidRDefault="00563214"/>
                  </w:txbxContent>
                </v:textbox>
                <w10:wrap anchorx="margin" anchory="page"/>
              </v:shape>
            </w:pict>
          </mc:Fallback>
        </mc:AlternateContent>
      </w:r>
      <w:r>
        <w:rPr>
          <w:noProof/>
          <w:lang w:eastAsia="en-US"/>
        </w:rPr>
        <w:drawing>
          <wp:anchor distT="0" distB="0" distL="114300" distR="114300" simplePos="0" relativeHeight="251686912" behindDoc="0" locked="0" layoutInCell="1" allowOverlap="1" wp14:anchorId="544E6776" wp14:editId="5EE3F3EE">
            <wp:simplePos x="0" y="0"/>
            <wp:positionH relativeFrom="page">
              <wp:align>center</wp:align>
            </wp:positionH>
            <wp:positionV relativeFrom="margin">
              <wp:posOffset>4117441</wp:posOffset>
            </wp:positionV>
            <wp:extent cx="4839970" cy="4839970"/>
            <wp:effectExtent l="0" t="0" r="0" b="0"/>
            <wp:wrapSquare wrapText="bothSides"/>
            <wp:docPr id="41" name="Picture 4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RONT COVER-SQUARE-BAUHAUS-2-saturation-2 VECTOR-8.55X8.55--BORDER-100dpi FLAT.tif"/>
                    <pic:cNvPicPr/>
                  </pic:nvPicPr>
                  <pic:blipFill>
                    <a:blip r:embed="rId24">
                      <a:extLst>
                        <a:ext uri="{28A0092B-C50C-407E-A947-70E740481C1C}">
                          <a14:useLocalDpi xmlns:a14="http://schemas.microsoft.com/office/drawing/2010/main" val="0"/>
                        </a:ext>
                      </a:extLst>
                    </a:blip>
                    <a:stretch>
                      <a:fillRect/>
                    </a:stretch>
                  </pic:blipFill>
                  <pic:spPr>
                    <a:xfrm>
                      <a:off x="0" y="0"/>
                      <a:ext cx="4839970" cy="4839970"/>
                    </a:xfrm>
                    <a:prstGeom prst="rect">
                      <a:avLst/>
                    </a:prstGeom>
                  </pic:spPr>
                </pic:pic>
              </a:graphicData>
            </a:graphic>
            <wp14:sizeRelH relativeFrom="page">
              <wp14:pctWidth>0</wp14:pctWidth>
            </wp14:sizeRelH>
            <wp14:sizeRelV relativeFrom="page">
              <wp14:pctHeight>0</wp14:pctHeight>
            </wp14:sizeRelV>
          </wp:anchor>
        </w:drawing>
      </w:r>
    </w:p>
    <w:p w:rsidR="00E97F99" w:rsidRDefault="00E97F99" w:rsidP="00563214">
      <w:pPr>
        <w:jc w:val="center"/>
      </w:pPr>
    </w:p>
    <w:p w:rsidR="00E97F99" w:rsidRDefault="00E97F99" w:rsidP="00563214">
      <w:pPr>
        <w:jc w:val="center"/>
      </w:pPr>
    </w:p>
    <w:p w:rsidR="00E97F99" w:rsidRDefault="00E97F99" w:rsidP="00563214">
      <w:pPr>
        <w:jc w:val="center"/>
      </w:pPr>
    </w:p>
    <w:p w:rsidR="00E97F99" w:rsidRDefault="00E97F99" w:rsidP="00563214">
      <w:pPr>
        <w:jc w:val="center"/>
      </w:pPr>
    </w:p>
    <w:p w:rsidR="006A4BF5" w:rsidRDefault="006A4BF5" w:rsidP="006A4BF5">
      <w:pPr>
        <w:ind w:right="-360"/>
        <w:jc w:val="right"/>
      </w:pPr>
      <w:r>
        <w:rPr>
          <w:noProof/>
          <w:lang w:eastAsia="en-US"/>
        </w:rPr>
        <w:lastRenderedPageBreak/>
        <w:drawing>
          <wp:anchor distT="0" distB="0" distL="114300" distR="114300" simplePos="0" relativeHeight="251698176" behindDoc="0" locked="0" layoutInCell="1" allowOverlap="1">
            <wp:simplePos x="0" y="0"/>
            <wp:positionH relativeFrom="column">
              <wp:posOffset>-87438</wp:posOffset>
            </wp:positionH>
            <wp:positionV relativeFrom="paragraph">
              <wp:posOffset>-179561</wp:posOffset>
            </wp:positionV>
            <wp:extent cx="2597785" cy="3806825"/>
            <wp:effectExtent l="0" t="0" r="0" b="3175"/>
            <wp:wrapNone/>
            <wp:docPr id="9" name="Picture 9">
              <a:hlinkClick xmlns:a="http://schemas.openxmlformats.org/drawingml/2006/main" r:id="rId10" tgtFrame="_blank" tooltip="Visit our website for more info on the book, the author and Pawpress"/>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a:hlinkClick r:id="rId10" tgtFrame="_blank" tooltip="Visit our website for more info on the book, the author and Pawpress"/>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97785" cy="3806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4BF5" w:rsidRDefault="006A4BF5" w:rsidP="006A4BF5">
      <w:pPr>
        <w:ind w:right="-360"/>
        <w:jc w:val="right"/>
      </w:pPr>
    </w:p>
    <w:p w:rsidR="006A4BF5" w:rsidRPr="006A4BF5" w:rsidRDefault="006A4BF5" w:rsidP="006A4BF5">
      <w:pPr>
        <w:ind w:right="-360"/>
        <w:jc w:val="right"/>
        <w:rPr>
          <w:rFonts w:ascii="Bauhaus Md BT" w:hAnsi="Bauhaus Md BT"/>
          <w:sz w:val="24"/>
          <w:szCs w:val="24"/>
        </w:rPr>
      </w:pPr>
      <w:r>
        <w:tab/>
      </w:r>
      <w:r w:rsidRPr="006A4BF5">
        <w:rPr>
          <w:sz w:val="24"/>
          <w:szCs w:val="24"/>
        </w:rPr>
        <w:t xml:space="preserve">From </w:t>
      </w:r>
      <w:r w:rsidRPr="006A4BF5">
        <w:rPr>
          <w:rFonts w:ascii="Bauhaus Md BT" w:hAnsi="Bauhaus Md BT"/>
          <w:sz w:val="24"/>
          <w:szCs w:val="24"/>
        </w:rPr>
        <w:t>Recipe Companions, for</w:t>
      </w:r>
    </w:p>
    <w:p w:rsidR="006A4BF5" w:rsidRPr="006A4BF5" w:rsidRDefault="006A4BF5" w:rsidP="006A4BF5">
      <w:pPr>
        <w:ind w:right="-360"/>
        <w:jc w:val="right"/>
        <w:rPr>
          <w:rFonts w:ascii="Bauhaus Md BT" w:hAnsi="Bauhaus Md BT"/>
          <w:i/>
          <w:sz w:val="24"/>
          <w:szCs w:val="24"/>
        </w:rPr>
      </w:pPr>
      <w:r w:rsidRPr="006A4BF5">
        <w:rPr>
          <w:rFonts w:ascii="Bauhaus Md BT" w:hAnsi="Bauhaus Md BT"/>
          <w:i/>
          <w:sz w:val="24"/>
          <w:szCs w:val="24"/>
        </w:rPr>
        <w:t xml:space="preserve">You Are Who You Eat, </w:t>
      </w:r>
    </w:p>
    <w:p w:rsidR="006A4BF5" w:rsidRPr="006A4BF5" w:rsidRDefault="006A4BF5" w:rsidP="006A4BF5">
      <w:pPr>
        <w:ind w:right="-360"/>
        <w:jc w:val="right"/>
        <w:rPr>
          <w:rFonts w:ascii="Bauhaus Md BT" w:hAnsi="Bauhaus Md BT"/>
          <w:i/>
          <w:sz w:val="24"/>
          <w:szCs w:val="24"/>
        </w:rPr>
      </w:pPr>
      <w:r w:rsidRPr="006A4BF5">
        <w:rPr>
          <w:rFonts w:ascii="Bauhaus Md BT" w:hAnsi="Bauhaus Md BT"/>
          <w:i/>
          <w:sz w:val="24"/>
          <w:szCs w:val="24"/>
        </w:rPr>
        <w:t>The Revolutionary New Cannibal Diet</w:t>
      </w:r>
    </w:p>
    <w:p w:rsidR="006A4BF5" w:rsidRPr="006A4BF5" w:rsidRDefault="006A4BF5" w:rsidP="006A4BF5">
      <w:pPr>
        <w:ind w:right="-360"/>
        <w:jc w:val="right"/>
        <w:rPr>
          <w:rFonts w:ascii="Bauhaus Md BT" w:hAnsi="Bauhaus Md BT"/>
          <w:i/>
          <w:sz w:val="24"/>
          <w:szCs w:val="24"/>
        </w:rPr>
      </w:pPr>
      <w:r w:rsidRPr="006A4BF5">
        <w:rPr>
          <w:rFonts w:ascii="Bauhaus Md BT" w:hAnsi="Bauhaus Md BT"/>
          <w:i/>
          <w:sz w:val="24"/>
          <w:szCs w:val="24"/>
        </w:rPr>
        <w:t>By Ina Silvert Hillebrandt</w:t>
      </w:r>
    </w:p>
    <w:p w:rsidR="006A4BF5" w:rsidRDefault="006A4BF5" w:rsidP="006A4BF5">
      <w:pPr>
        <w:jc w:val="right"/>
        <w:rPr>
          <w:sz w:val="28"/>
        </w:rPr>
      </w:pPr>
    </w:p>
    <w:p w:rsidR="006A4BF5" w:rsidRDefault="006A4BF5" w:rsidP="006A4BF5">
      <w:pPr>
        <w:rPr>
          <w:sz w:val="28"/>
        </w:rPr>
      </w:pPr>
    </w:p>
    <w:p w:rsidR="006A4BF5" w:rsidRDefault="006A4BF5" w:rsidP="006A4BF5">
      <w:pPr>
        <w:rPr>
          <w:sz w:val="28"/>
        </w:rPr>
      </w:pPr>
    </w:p>
    <w:p w:rsidR="006A4BF5" w:rsidRDefault="006A4BF5" w:rsidP="006A4BF5">
      <w:pPr>
        <w:rPr>
          <w:sz w:val="28"/>
        </w:rPr>
      </w:pPr>
    </w:p>
    <w:p w:rsidR="006A4BF5" w:rsidRDefault="006A4BF5" w:rsidP="006A4BF5">
      <w:pPr>
        <w:rPr>
          <w:sz w:val="28"/>
        </w:rPr>
      </w:pPr>
    </w:p>
    <w:p w:rsidR="006A4BF5" w:rsidRPr="006A4BF5" w:rsidRDefault="006A4BF5" w:rsidP="006A4BF5">
      <w:pPr>
        <w:spacing w:after="0"/>
        <w:rPr>
          <w:rFonts w:ascii="Arial" w:hAnsi="Arial" w:cs="Arial"/>
          <w:sz w:val="16"/>
        </w:rPr>
      </w:pPr>
      <w:r w:rsidRPr="00F614C2">
        <w:rPr>
          <w:rFonts w:ascii="Helvetica" w:hAnsi="Helvetica" w:cs="Helvetica"/>
          <w:b/>
          <w:bCs/>
          <w:color w:val="000000"/>
        </w:rPr>
        <w:t xml:space="preserve">TRUMP ROAST </w:t>
      </w:r>
      <w:r>
        <w:rPr>
          <w:rFonts w:ascii="Arial" w:hAnsi="Arial" w:cs="Arial"/>
          <w:sz w:val="16"/>
        </w:rPr>
        <w:t xml:space="preserve">-- </w:t>
      </w:r>
      <w:r>
        <w:rPr>
          <w:rFonts w:ascii="Helvetica" w:hAnsi="Helvetica" w:cs="Helvetica"/>
          <w:b/>
          <w:bCs/>
          <w:color w:val="000000"/>
        </w:rPr>
        <w:t xml:space="preserve">MAKE AMERICA </w:t>
      </w:r>
      <w:r>
        <w:rPr>
          <w:rFonts w:ascii="Helvetica" w:hAnsi="Helvetica" w:cs="Helvetica"/>
          <w:b/>
          <w:bCs/>
          <w:dstrike/>
          <w:color w:val="000000"/>
        </w:rPr>
        <w:t>gr</w:t>
      </w:r>
      <w:r>
        <w:rPr>
          <w:rFonts w:ascii="Helvetica" w:hAnsi="Helvetica" w:cs="Helvetica"/>
          <w:b/>
          <w:bCs/>
          <w:color w:val="000000"/>
        </w:rPr>
        <w:t>EAT AGAIN</w:t>
      </w:r>
      <w:r>
        <w:rPr>
          <w:rFonts w:ascii="Helvetica" w:hAnsi="Helvetica" w:cs="Helvetica"/>
          <w:b/>
          <w:bCs/>
          <w:color w:val="000000"/>
        </w:rPr>
        <w:t>!</w:t>
      </w:r>
    </w:p>
    <w:p w:rsidR="006A4BF5" w:rsidRPr="00F614C2" w:rsidRDefault="006A4BF5" w:rsidP="006A4BF5">
      <w:pPr>
        <w:shd w:val="clear" w:color="auto" w:fill="FFFFFF"/>
        <w:spacing w:after="0"/>
        <w:outlineLvl w:val="2"/>
        <w:rPr>
          <w:rFonts w:ascii="Helvetica" w:hAnsi="Helvetica" w:cs="Helvetica"/>
          <w:bCs/>
          <w:color w:val="000000"/>
        </w:rPr>
      </w:pPr>
      <w:r w:rsidRPr="00F614C2">
        <w:rPr>
          <w:rFonts w:ascii="Helvetica" w:hAnsi="Helvetica" w:cs="Helvetica"/>
          <w:b/>
          <w:bCs/>
          <w:color w:val="000000"/>
        </w:rPr>
        <w:t>Ingredients</w:t>
      </w:r>
      <w:r>
        <w:rPr>
          <w:rFonts w:ascii="Helvetica" w:hAnsi="Helvetica" w:cs="Helvetica"/>
          <w:b/>
          <w:bCs/>
          <w:color w:val="000000"/>
        </w:rPr>
        <w:br/>
      </w:r>
      <w:r w:rsidRPr="00F614C2">
        <w:rPr>
          <w:rFonts w:ascii="Helvetica" w:hAnsi="Helvetica" w:cs="Helvetica"/>
          <w:bCs/>
          <w:color w:val="000000"/>
        </w:rPr>
        <w:t>1 Trump Roast, 4 lb., room temperature</w:t>
      </w:r>
      <w:r>
        <w:rPr>
          <w:rFonts w:ascii="Helvetica" w:hAnsi="Helvetica" w:cs="Helvetica"/>
          <w:bCs/>
          <w:color w:val="000000"/>
        </w:rPr>
        <w:br/>
      </w:r>
      <w:r w:rsidRPr="00F614C2">
        <w:rPr>
          <w:rFonts w:ascii="Helvetica" w:hAnsi="Helvetica" w:cs="Helvetica"/>
          <w:bCs/>
          <w:color w:val="000000"/>
        </w:rPr>
        <w:t>3 garlic cloves, cut in half</w:t>
      </w:r>
    </w:p>
    <w:p w:rsidR="006A4BF5" w:rsidRPr="00F614C2" w:rsidRDefault="006A4BF5" w:rsidP="006A4BF5">
      <w:pPr>
        <w:shd w:val="clear" w:color="auto" w:fill="FFFFFF"/>
        <w:spacing w:after="0"/>
        <w:outlineLvl w:val="2"/>
        <w:rPr>
          <w:rFonts w:ascii="Helvetica" w:hAnsi="Helvetica" w:cs="Helvetica"/>
          <w:bCs/>
          <w:color w:val="000000"/>
        </w:rPr>
      </w:pPr>
      <w:r w:rsidRPr="00F614C2">
        <w:rPr>
          <w:rFonts w:ascii="Helvetica" w:hAnsi="Helvetica" w:cs="Helvetica"/>
          <w:bCs/>
          <w:color w:val="000000"/>
        </w:rPr>
        <w:t>1 Tb salt</w:t>
      </w:r>
    </w:p>
    <w:p w:rsidR="006A4BF5" w:rsidRPr="00F614C2" w:rsidRDefault="006A4BF5" w:rsidP="006A4BF5">
      <w:pPr>
        <w:shd w:val="clear" w:color="auto" w:fill="FFFFFF"/>
        <w:spacing w:after="0"/>
        <w:outlineLvl w:val="2"/>
        <w:rPr>
          <w:rFonts w:ascii="Helvetica" w:hAnsi="Helvetica" w:cs="Helvetica"/>
          <w:bCs/>
          <w:color w:val="000000"/>
        </w:rPr>
      </w:pPr>
      <w:r w:rsidRPr="00F614C2">
        <w:rPr>
          <w:rFonts w:ascii="Helvetica" w:hAnsi="Helvetica" w:cs="Helvetica"/>
          <w:bCs/>
          <w:color w:val="000000"/>
        </w:rPr>
        <w:t>1 Tb pepper</w:t>
      </w:r>
    </w:p>
    <w:p w:rsidR="006A4BF5" w:rsidRPr="00F614C2" w:rsidRDefault="006A4BF5" w:rsidP="006A4BF5">
      <w:pPr>
        <w:shd w:val="clear" w:color="auto" w:fill="FFFFFF"/>
        <w:spacing w:after="0"/>
        <w:outlineLvl w:val="2"/>
        <w:rPr>
          <w:rFonts w:ascii="Helvetica" w:hAnsi="Helvetica" w:cs="Helvetica"/>
          <w:bCs/>
          <w:color w:val="000000"/>
        </w:rPr>
      </w:pPr>
      <w:r w:rsidRPr="00F614C2">
        <w:rPr>
          <w:rFonts w:ascii="Helvetica" w:hAnsi="Helvetica" w:cs="Helvetica"/>
          <w:bCs/>
          <w:color w:val="000000"/>
        </w:rPr>
        <w:t>1 large onion, coarsely chopped</w:t>
      </w:r>
    </w:p>
    <w:p w:rsidR="006A4BF5" w:rsidRDefault="006A4BF5" w:rsidP="006A4BF5">
      <w:pPr>
        <w:shd w:val="clear" w:color="auto" w:fill="FFFFFF"/>
        <w:spacing w:after="0"/>
        <w:outlineLvl w:val="2"/>
        <w:rPr>
          <w:rFonts w:ascii="Helvetica" w:hAnsi="Helvetica" w:cs="Helvetica"/>
          <w:bCs/>
          <w:color w:val="000000"/>
        </w:rPr>
      </w:pPr>
      <w:r>
        <w:rPr>
          <w:rFonts w:ascii="Helvetica" w:hAnsi="Helvetica" w:cs="Helvetica"/>
          <w:bCs/>
          <w:color w:val="000000"/>
        </w:rPr>
        <w:t xml:space="preserve">½ </w:t>
      </w:r>
      <w:r w:rsidRPr="00F614C2">
        <w:rPr>
          <w:rFonts w:ascii="Helvetica" w:hAnsi="Helvetica" w:cs="Helvetica"/>
          <w:bCs/>
          <w:color w:val="000000"/>
        </w:rPr>
        <w:t xml:space="preserve">cup </w:t>
      </w:r>
      <w:r>
        <w:rPr>
          <w:rFonts w:ascii="Helvetica" w:hAnsi="Helvetica" w:cs="Helvetica"/>
          <w:bCs/>
          <w:color w:val="000000"/>
        </w:rPr>
        <w:t>red wine (American)</w:t>
      </w:r>
    </w:p>
    <w:p w:rsidR="006A4BF5" w:rsidRPr="00F614C2" w:rsidRDefault="006A4BF5" w:rsidP="006A4BF5">
      <w:pPr>
        <w:shd w:val="clear" w:color="auto" w:fill="FFFFFF"/>
        <w:spacing w:after="0"/>
        <w:outlineLvl w:val="2"/>
        <w:rPr>
          <w:rFonts w:ascii="Helvetica" w:hAnsi="Helvetica" w:cs="Helvetica"/>
          <w:bCs/>
          <w:color w:val="000000"/>
        </w:rPr>
      </w:pPr>
      <w:r>
        <w:rPr>
          <w:rFonts w:ascii="Helvetica" w:hAnsi="Helvetica" w:cs="Helvetica"/>
          <w:bCs/>
          <w:color w:val="000000"/>
        </w:rPr>
        <w:t xml:space="preserve">½ cup water </w:t>
      </w:r>
    </w:p>
    <w:p w:rsidR="006A4BF5" w:rsidRPr="00F614C2" w:rsidRDefault="006A4BF5" w:rsidP="006A4BF5">
      <w:pPr>
        <w:shd w:val="clear" w:color="auto" w:fill="FFFFFF"/>
        <w:spacing w:before="100" w:beforeAutospacing="1" w:after="0"/>
        <w:outlineLvl w:val="2"/>
        <w:rPr>
          <w:rFonts w:ascii="Helvetica" w:hAnsi="Helvetica" w:cs="Helvetica"/>
          <w:b/>
          <w:bCs/>
          <w:color w:val="000000"/>
        </w:rPr>
      </w:pPr>
      <w:r w:rsidRPr="00F614C2">
        <w:rPr>
          <w:rFonts w:ascii="Helvetica" w:hAnsi="Helvetica" w:cs="Helvetica"/>
          <w:b/>
          <w:bCs/>
          <w:color w:val="000000"/>
        </w:rPr>
        <w:t>Garnish</w:t>
      </w:r>
    </w:p>
    <w:p w:rsidR="006A4BF5" w:rsidRPr="00F614C2" w:rsidRDefault="006A4BF5" w:rsidP="006A4BF5">
      <w:pPr>
        <w:shd w:val="clear" w:color="auto" w:fill="FFFFFF"/>
        <w:spacing w:after="0"/>
        <w:outlineLvl w:val="2"/>
        <w:rPr>
          <w:rFonts w:ascii="Helvetica" w:hAnsi="Helvetica" w:cs="Helvetica"/>
          <w:bCs/>
          <w:color w:val="000000"/>
        </w:rPr>
      </w:pPr>
      <w:r w:rsidRPr="00F614C2">
        <w:rPr>
          <w:rFonts w:ascii="Helvetica" w:hAnsi="Helvetica" w:cs="Helvetica"/>
          <w:bCs/>
          <w:color w:val="000000"/>
        </w:rPr>
        <w:t>4 large sweet potatoes</w:t>
      </w:r>
    </w:p>
    <w:p w:rsidR="006A4BF5" w:rsidRPr="00F614C2" w:rsidRDefault="006A4BF5" w:rsidP="006A4BF5">
      <w:pPr>
        <w:shd w:val="clear" w:color="auto" w:fill="FFFFFF"/>
        <w:spacing w:after="0"/>
        <w:outlineLvl w:val="2"/>
        <w:rPr>
          <w:rFonts w:ascii="Helvetica" w:hAnsi="Helvetica" w:cs="Helvetica"/>
          <w:bCs/>
          <w:color w:val="000000"/>
        </w:rPr>
      </w:pPr>
      <w:r>
        <w:rPr>
          <w:rFonts w:ascii="Helvetica" w:hAnsi="Helvetica" w:cs="Helvetica"/>
          <w:bCs/>
          <w:color w:val="000000"/>
        </w:rPr>
        <w:t>More salt, pepper, plus c</w:t>
      </w:r>
      <w:r w:rsidRPr="00F614C2">
        <w:rPr>
          <w:rFonts w:ascii="Helvetica" w:hAnsi="Helvetica" w:cs="Helvetica"/>
          <w:bCs/>
          <w:color w:val="000000"/>
        </w:rPr>
        <w:t>innamon and nutmeg to taste</w:t>
      </w:r>
    </w:p>
    <w:p w:rsidR="006A4BF5" w:rsidRPr="00F614C2" w:rsidRDefault="006A4BF5" w:rsidP="006A4BF5">
      <w:pPr>
        <w:shd w:val="clear" w:color="auto" w:fill="FFFFFF"/>
        <w:spacing w:after="0"/>
        <w:outlineLvl w:val="2"/>
        <w:rPr>
          <w:rFonts w:ascii="Helvetica" w:hAnsi="Helvetica" w:cs="Helvetica"/>
          <w:bCs/>
          <w:color w:val="000000"/>
        </w:rPr>
      </w:pPr>
      <w:r w:rsidRPr="00F614C2">
        <w:rPr>
          <w:rFonts w:ascii="Helvetica" w:hAnsi="Helvetica" w:cs="Helvetica"/>
          <w:bCs/>
          <w:color w:val="000000"/>
        </w:rPr>
        <w:t>2 large green olives, stuffed with pimientos</w:t>
      </w:r>
    </w:p>
    <w:p w:rsidR="006A4BF5" w:rsidRPr="00F614C2" w:rsidRDefault="006A4BF5" w:rsidP="006A4BF5">
      <w:pPr>
        <w:shd w:val="clear" w:color="auto" w:fill="FFFFFF"/>
        <w:spacing w:after="0"/>
        <w:outlineLvl w:val="2"/>
        <w:rPr>
          <w:rFonts w:ascii="Helvetica" w:hAnsi="Helvetica" w:cs="Helvetica"/>
          <w:bCs/>
          <w:color w:val="000000"/>
        </w:rPr>
      </w:pPr>
      <w:r w:rsidRPr="00F614C2">
        <w:rPr>
          <w:rFonts w:ascii="Helvetica" w:hAnsi="Helvetica" w:cs="Helvetica"/>
          <w:bCs/>
          <w:color w:val="000000"/>
        </w:rPr>
        <w:t>2-3 cannelloni beans (cooked/canned)</w:t>
      </w:r>
    </w:p>
    <w:p w:rsidR="006A4BF5" w:rsidRDefault="006A4BF5" w:rsidP="006A4BF5">
      <w:pPr>
        <w:shd w:val="clear" w:color="auto" w:fill="FFFFFF"/>
        <w:spacing w:after="0"/>
        <w:outlineLvl w:val="2"/>
        <w:rPr>
          <w:rFonts w:ascii="Helvetica" w:hAnsi="Helvetica" w:cs="Helvetica"/>
          <w:bCs/>
          <w:color w:val="000000"/>
        </w:rPr>
      </w:pPr>
      <w:r w:rsidRPr="00F614C2">
        <w:rPr>
          <w:rFonts w:ascii="Helvetica" w:hAnsi="Helvetica" w:cs="Helvetica"/>
          <w:bCs/>
          <w:color w:val="000000"/>
        </w:rPr>
        <w:t>1 baby corn (from jar)</w:t>
      </w:r>
    </w:p>
    <w:p w:rsidR="006A4BF5" w:rsidRPr="00F614C2" w:rsidRDefault="006A4BF5" w:rsidP="006A4BF5">
      <w:pPr>
        <w:shd w:val="clear" w:color="auto" w:fill="FFFFFF"/>
        <w:spacing w:after="0"/>
        <w:outlineLvl w:val="2"/>
        <w:rPr>
          <w:rFonts w:ascii="Helvetica" w:hAnsi="Helvetica" w:cs="Helvetica"/>
          <w:bCs/>
          <w:color w:val="000000"/>
        </w:rPr>
      </w:pPr>
    </w:p>
    <w:p w:rsidR="006A4BF5" w:rsidRDefault="006A4BF5" w:rsidP="006A4BF5">
      <w:pPr>
        <w:shd w:val="clear" w:color="auto" w:fill="FFFFFF"/>
        <w:tabs>
          <w:tab w:val="num" w:pos="450"/>
        </w:tabs>
        <w:spacing w:after="0"/>
        <w:outlineLvl w:val="2"/>
        <w:rPr>
          <w:rFonts w:ascii="Helvetica" w:hAnsi="Helvetica" w:cs="Helvetica"/>
          <w:b/>
          <w:bCs/>
          <w:color w:val="000000"/>
        </w:rPr>
      </w:pPr>
      <w:r w:rsidRPr="00B15C22">
        <w:rPr>
          <w:rFonts w:ascii="Helvetica" w:hAnsi="Helvetica" w:cs="Helvetica"/>
          <w:b/>
          <w:bCs/>
          <w:color w:val="000000"/>
        </w:rPr>
        <w:t>Directions</w:t>
      </w:r>
    </w:p>
    <w:p w:rsidR="006A4BF5" w:rsidRPr="006A4BF5" w:rsidRDefault="006A4BF5" w:rsidP="006A4BF5">
      <w:pPr>
        <w:pStyle w:val="ListParagraph"/>
        <w:numPr>
          <w:ilvl w:val="0"/>
          <w:numId w:val="4"/>
        </w:numPr>
        <w:shd w:val="clear" w:color="auto" w:fill="FFFFFF"/>
        <w:tabs>
          <w:tab w:val="num" w:pos="450"/>
        </w:tabs>
        <w:spacing w:after="0"/>
        <w:ind w:left="450" w:hanging="450"/>
        <w:outlineLvl w:val="2"/>
        <w:rPr>
          <w:rFonts w:ascii="Helvetica" w:hAnsi="Helvetica" w:cs="Helvetica"/>
          <w:color w:val="000000"/>
        </w:rPr>
      </w:pPr>
      <w:r w:rsidRPr="006A4BF5">
        <w:rPr>
          <w:rFonts w:ascii="Helvetica" w:hAnsi="Helvetica" w:cs="Helvetica"/>
          <w:color w:val="000000"/>
        </w:rPr>
        <w:t>Pre-Heat the oven to 500 degrees.</w:t>
      </w:r>
    </w:p>
    <w:p w:rsidR="006A4BF5" w:rsidRPr="006A4BF5" w:rsidRDefault="006A4BF5" w:rsidP="006A4BF5">
      <w:pPr>
        <w:pStyle w:val="ListParagraph"/>
        <w:numPr>
          <w:ilvl w:val="0"/>
          <w:numId w:val="4"/>
        </w:numPr>
        <w:shd w:val="clear" w:color="auto" w:fill="FFFFFF"/>
        <w:spacing w:after="100" w:afterAutospacing="1" w:line="240" w:lineRule="auto"/>
        <w:ind w:left="450" w:hanging="450"/>
        <w:rPr>
          <w:rFonts w:ascii="Helvetica" w:hAnsi="Helvetica" w:cs="Helvetica"/>
          <w:color w:val="000000"/>
        </w:rPr>
      </w:pPr>
      <w:r w:rsidRPr="006A4BF5">
        <w:rPr>
          <w:rFonts w:ascii="Helvetica" w:hAnsi="Helvetica" w:cs="Helvetica"/>
          <w:color w:val="000000"/>
        </w:rPr>
        <w:t>Prep the roast by making 4-5 slits in its sides, and filling each of the slits with some of the salt and pepper, and 1/2 of a clove of garlic.</w:t>
      </w:r>
    </w:p>
    <w:p w:rsidR="006A4BF5" w:rsidRPr="00727D21" w:rsidRDefault="006A4BF5" w:rsidP="006A4BF5">
      <w:pPr>
        <w:numPr>
          <w:ilvl w:val="0"/>
          <w:numId w:val="4"/>
        </w:numPr>
        <w:shd w:val="clear" w:color="auto" w:fill="FFFFFF"/>
        <w:tabs>
          <w:tab w:val="num" w:pos="450"/>
        </w:tabs>
        <w:spacing w:before="100" w:beforeAutospacing="1" w:after="100" w:afterAutospacing="1" w:line="240" w:lineRule="auto"/>
        <w:ind w:left="450" w:hanging="450"/>
        <w:rPr>
          <w:rFonts w:ascii="Helvetica" w:hAnsi="Helvetica" w:cs="Helvetica"/>
          <w:color w:val="000000"/>
        </w:rPr>
      </w:pPr>
      <w:r w:rsidRPr="00727D21">
        <w:rPr>
          <w:rFonts w:ascii="Helvetica" w:hAnsi="Helvetica" w:cs="Helvetica"/>
          <w:color w:val="000000"/>
        </w:rPr>
        <w:t>Salt and pepper the surface of the roast. Put into roasting pan with high enough sides to hold liquids.</w:t>
      </w:r>
    </w:p>
    <w:p w:rsidR="006A4BF5" w:rsidRPr="00727D21" w:rsidRDefault="006A4BF5" w:rsidP="006A4BF5">
      <w:pPr>
        <w:numPr>
          <w:ilvl w:val="0"/>
          <w:numId w:val="4"/>
        </w:numPr>
        <w:shd w:val="clear" w:color="auto" w:fill="FFFFFF"/>
        <w:tabs>
          <w:tab w:val="num" w:pos="450"/>
        </w:tabs>
        <w:spacing w:before="100" w:beforeAutospacing="1" w:after="100" w:afterAutospacing="1" w:line="240" w:lineRule="auto"/>
        <w:ind w:left="450" w:hanging="450"/>
        <w:rPr>
          <w:rFonts w:ascii="Bauhaus Md BT" w:hAnsi="Bauhaus Md BT"/>
        </w:rPr>
      </w:pPr>
      <w:r w:rsidRPr="00727D21">
        <w:rPr>
          <w:rFonts w:ascii="Helvetica" w:hAnsi="Helvetica" w:cs="Helvetica"/>
          <w:color w:val="000000"/>
        </w:rPr>
        <w:t>Take sweet potatoes, wash and scrub. Wrap in aluminum foil. Put the potatoes onto a separate baking dish or tray.</w:t>
      </w:r>
      <w:r w:rsidRPr="00727D21">
        <w:rPr>
          <w:rFonts w:ascii="Bauhaus Md BT" w:hAnsi="Bauhaus Md BT"/>
        </w:rPr>
        <w:t xml:space="preserve"> </w:t>
      </w:r>
    </w:p>
    <w:p w:rsidR="006A4BF5" w:rsidRPr="00727D21" w:rsidRDefault="006A4BF5" w:rsidP="006A4BF5">
      <w:pPr>
        <w:numPr>
          <w:ilvl w:val="0"/>
          <w:numId w:val="4"/>
        </w:numPr>
        <w:shd w:val="clear" w:color="auto" w:fill="FFFFFF"/>
        <w:tabs>
          <w:tab w:val="num" w:pos="450"/>
        </w:tabs>
        <w:spacing w:before="100" w:beforeAutospacing="1" w:after="100" w:afterAutospacing="1" w:line="240" w:lineRule="auto"/>
        <w:ind w:left="360"/>
        <w:rPr>
          <w:rFonts w:ascii="Bauhaus Md BT" w:hAnsi="Bauhaus Md BT"/>
          <w:i/>
        </w:rPr>
      </w:pPr>
      <w:r w:rsidRPr="00727D21">
        <w:rPr>
          <w:rFonts w:ascii="Helvetica" w:hAnsi="Helvetica" w:cs="Helvetica"/>
          <w:color w:val="000000"/>
        </w:rPr>
        <w:t>Put both potatoes and roast in the oven and sear roast for 20 minutes.</w:t>
      </w:r>
      <w:r w:rsidRPr="00CA6251">
        <w:rPr>
          <w:rFonts w:ascii="Bauhaus Md BT" w:hAnsi="Bauhaus Md BT"/>
          <w:i/>
        </w:rPr>
        <w:t xml:space="preserve"> </w:t>
      </w:r>
    </w:p>
    <w:p w:rsidR="006A4BF5" w:rsidRPr="00727D21" w:rsidRDefault="006A4BF5" w:rsidP="006A4BF5">
      <w:pPr>
        <w:shd w:val="clear" w:color="auto" w:fill="FFFFFF"/>
        <w:spacing w:before="100" w:beforeAutospacing="1" w:after="100" w:afterAutospacing="1"/>
        <w:ind w:left="360"/>
        <w:jc w:val="right"/>
        <w:rPr>
          <w:rFonts w:ascii="Bauhaus Md BT" w:hAnsi="Bauhaus Md BT"/>
          <w:i/>
        </w:rPr>
      </w:pPr>
      <w:r w:rsidRPr="00727D21">
        <w:rPr>
          <w:rFonts w:ascii="UnivrstyRoman BT" w:hAnsi="UnivrstyRoman BT"/>
          <w:i/>
        </w:rPr>
        <w:t>…..More</w:t>
      </w:r>
    </w:p>
    <w:p w:rsidR="006A4BF5" w:rsidRPr="00727D21" w:rsidRDefault="006A4BF5" w:rsidP="006A4BF5">
      <w:pPr>
        <w:numPr>
          <w:ilvl w:val="0"/>
          <w:numId w:val="4"/>
        </w:numPr>
        <w:shd w:val="clear" w:color="auto" w:fill="FFFFFF"/>
        <w:tabs>
          <w:tab w:val="num" w:pos="450"/>
        </w:tabs>
        <w:spacing w:before="100" w:beforeAutospacing="1" w:after="100" w:afterAutospacing="1" w:line="240" w:lineRule="auto"/>
        <w:ind w:left="450" w:hanging="450"/>
        <w:rPr>
          <w:rFonts w:ascii="Helvetica" w:hAnsi="Helvetica" w:cs="Helvetica"/>
          <w:color w:val="000000"/>
        </w:rPr>
      </w:pPr>
      <w:r>
        <w:rPr>
          <w:rFonts w:ascii="Helvetica" w:hAnsi="Helvetica" w:cs="Helvetica"/>
          <w:color w:val="000000"/>
        </w:rPr>
        <w:br w:type="page"/>
      </w:r>
      <w:r w:rsidRPr="00727D21">
        <w:rPr>
          <w:rFonts w:ascii="Helvetica" w:hAnsi="Helvetica" w:cs="Helvetica"/>
          <w:color w:val="000000"/>
        </w:rPr>
        <w:lastRenderedPageBreak/>
        <w:t>To the roast pan, add the water, wine and chopped onion. Reduce the temperature to 275 degrees.</w:t>
      </w:r>
    </w:p>
    <w:p w:rsidR="006A4BF5" w:rsidRDefault="006A4BF5" w:rsidP="006A4BF5">
      <w:pPr>
        <w:numPr>
          <w:ilvl w:val="0"/>
          <w:numId w:val="4"/>
        </w:numPr>
        <w:shd w:val="clear" w:color="auto" w:fill="FFFFFF"/>
        <w:tabs>
          <w:tab w:val="num" w:pos="450"/>
        </w:tabs>
        <w:spacing w:before="100" w:beforeAutospacing="1" w:after="100" w:afterAutospacing="1" w:line="240" w:lineRule="auto"/>
        <w:ind w:left="450" w:hanging="450"/>
        <w:rPr>
          <w:rFonts w:ascii="Helvetica" w:hAnsi="Helvetica" w:cs="Helvetica"/>
          <w:color w:val="000000"/>
        </w:rPr>
      </w:pPr>
      <w:r w:rsidRPr="00CA6251">
        <w:rPr>
          <w:rFonts w:ascii="Helvetica" w:hAnsi="Helvetica" w:cs="Helvetica"/>
          <w:color w:val="000000"/>
        </w:rPr>
        <w:t xml:space="preserve">Leaving potatoes in the oven, cook roast for 20 minutes per lb. for rare, 25 minutes for well done. </w:t>
      </w:r>
    </w:p>
    <w:p w:rsidR="006A4BF5" w:rsidRPr="00CA6251" w:rsidRDefault="006A4BF5" w:rsidP="006A4BF5">
      <w:pPr>
        <w:numPr>
          <w:ilvl w:val="0"/>
          <w:numId w:val="4"/>
        </w:numPr>
        <w:shd w:val="clear" w:color="auto" w:fill="FFFFFF"/>
        <w:tabs>
          <w:tab w:val="num" w:pos="450"/>
        </w:tabs>
        <w:spacing w:before="100" w:beforeAutospacing="1" w:after="100" w:afterAutospacing="1" w:line="240" w:lineRule="auto"/>
        <w:ind w:left="450" w:hanging="450"/>
        <w:rPr>
          <w:rFonts w:ascii="Helvetica" w:hAnsi="Helvetica" w:cs="Helvetica"/>
          <w:color w:val="000000"/>
        </w:rPr>
      </w:pPr>
      <w:r w:rsidRPr="00CA6251">
        <w:rPr>
          <w:rFonts w:ascii="Helvetica" w:hAnsi="Helvetica" w:cs="Helvetica"/>
          <w:color w:val="000000"/>
        </w:rPr>
        <w:t>Remove roast from oven, letting it sit to absorb juices.</w:t>
      </w:r>
      <w:r w:rsidRPr="00CA6251">
        <w:rPr>
          <w:rFonts w:ascii="UnivrstyRoman BT" w:hAnsi="UnivrstyRoman BT"/>
        </w:rPr>
        <w:softHyphen/>
      </w:r>
      <w:r w:rsidRPr="00CA6251">
        <w:rPr>
          <w:rFonts w:ascii="UnivrstyRoman BT" w:hAnsi="UnivrstyRoman BT"/>
        </w:rPr>
        <w:softHyphen/>
      </w:r>
      <w:r w:rsidRPr="00CA6251">
        <w:rPr>
          <w:rFonts w:ascii="UnivrstyRoman BT" w:hAnsi="UnivrstyRoman BT"/>
        </w:rPr>
        <w:softHyphen/>
      </w:r>
      <w:r w:rsidRPr="00CA6251">
        <w:rPr>
          <w:rFonts w:ascii="UnivrstyRoman BT" w:hAnsi="UnivrstyRoman BT"/>
        </w:rPr>
        <w:softHyphen/>
      </w:r>
      <w:r w:rsidRPr="00CA6251">
        <w:rPr>
          <w:rFonts w:ascii="UnivrstyRoman BT" w:hAnsi="UnivrstyRoman BT"/>
        </w:rPr>
        <w:softHyphen/>
      </w:r>
      <w:r w:rsidRPr="00CA6251">
        <w:rPr>
          <w:rFonts w:ascii="UnivrstyRoman BT" w:hAnsi="UnivrstyRoman BT"/>
        </w:rPr>
        <w:softHyphen/>
      </w:r>
      <w:r w:rsidRPr="00CA6251">
        <w:rPr>
          <w:rFonts w:ascii="UnivrstyRoman BT" w:hAnsi="UnivrstyRoman BT"/>
        </w:rPr>
        <w:softHyphen/>
      </w:r>
      <w:r w:rsidRPr="00CA6251">
        <w:rPr>
          <w:rFonts w:ascii="UnivrstyRoman BT" w:hAnsi="UnivrstyRoman BT"/>
        </w:rPr>
        <w:softHyphen/>
      </w:r>
      <w:r w:rsidRPr="00CA6251">
        <w:rPr>
          <w:rFonts w:ascii="UnivrstyRoman BT" w:hAnsi="UnivrstyRoman BT"/>
        </w:rPr>
        <w:softHyphen/>
      </w:r>
      <w:r w:rsidRPr="00CA6251">
        <w:rPr>
          <w:rFonts w:ascii="UnivrstyRoman BT" w:hAnsi="UnivrstyRoman BT"/>
        </w:rPr>
        <w:softHyphen/>
      </w:r>
      <w:r w:rsidRPr="00CA6251">
        <w:rPr>
          <w:rFonts w:ascii="UnivrstyRoman BT" w:hAnsi="UnivrstyRoman BT"/>
        </w:rPr>
        <w:softHyphen/>
      </w:r>
      <w:r w:rsidRPr="00CA6251">
        <w:rPr>
          <w:rFonts w:ascii="UnivrstyRoman BT" w:hAnsi="UnivrstyRoman BT"/>
        </w:rPr>
        <w:softHyphen/>
      </w:r>
      <w:r w:rsidRPr="00CA6251">
        <w:rPr>
          <w:rFonts w:ascii="UnivrstyRoman BT" w:hAnsi="UnivrstyRoman BT"/>
        </w:rPr>
        <w:softHyphen/>
      </w:r>
      <w:r w:rsidRPr="00CA6251">
        <w:rPr>
          <w:rFonts w:ascii="UnivrstyRoman BT" w:hAnsi="UnivrstyRoman BT"/>
        </w:rPr>
        <w:softHyphen/>
        <w:t xml:space="preserve">               </w:t>
      </w:r>
    </w:p>
    <w:p w:rsidR="006A4BF5" w:rsidRPr="00727D21" w:rsidRDefault="006A4BF5" w:rsidP="006A4BF5">
      <w:pPr>
        <w:numPr>
          <w:ilvl w:val="0"/>
          <w:numId w:val="4"/>
        </w:numPr>
        <w:shd w:val="clear" w:color="auto" w:fill="FFFFFF"/>
        <w:tabs>
          <w:tab w:val="num" w:pos="450"/>
        </w:tabs>
        <w:spacing w:before="100" w:beforeAutospacing="1" w:after="100" w:afterAutospacing="1" w:line="240" w:lineRule="auto"/>
        <w:ind w:left="450" w:hanging="450"/>
        <w:rPr>
          <w:rFonts w:ascii="Helvetica" w:hAnsi="Helvetica" w:cs="Helvetica"/>
          <w:color w:val="000000"/>
        </w:rPr>
      </w:pPr>
      <w:r w:rsidRPr="00727D21">
        <w:rPr>
          <w:rFonts w:ascii="Helvetica" w:hAnsi="Helvetica" w:cs="Helvetica"/>
          <w:color w:val="000000"/>
        </w:rPr>
        <w:t xml:space="preserve">Leaving potatoes in the oven, cook roast for 20 minutes per lb. for rare, 25 minutes for well done. </w:t>
      </w:r>
    </w:p>
    <w:p w:rsidR="006A4BF5" w:rsidRPr="009F0BBD" w:rsidRDefault="006A4BF5" w:rsidP="006A4BF5">
      <w:pPr>
        <w:numPr>
          <w:ilvl w:val="0"/>
          <w:numId w:val="4"/>
        </w:numPr>
        <w:shd w:val="clear" w:color="auto" w:fill="FFFFFF"/>
        <w:tabs>
          <w:tab w:val="num" w:pos="450"/>
        </w:tabs>
        <w:spacing w:before="100" w:beforeAutospacing="1" w:after="100" w:afterAutospacing="1" w:line="240" w:lineRule="auto"/>
        <w:ind w:left="-360" w:firstLine="360"/>
        <w:rPr>
          <w:rFonts w:ascii="Bauhaus Md BT" w:hAnsi="Bauhaus Md BT"/>
        </w:rPr>
      </w:pPr>
      <w:r w:rsidRPr="00A41281">
        <w:rPr>
          <w:rFonts w:ascii="Helvetica" w:hAnsi="Helvetica" w:cs="Helvetica"/>
          <w:color w:val="000000"/>
        </w:rPr>
        <w:t>Remove roast from oven, letting it sit to absorb juices.</w:t>
      </w:r>
      <w:r w:rsidRPr="00A41281">
        <w:rPr>
          <w:rFonts w:ascii="UnivrstyRoman BT" w:hAnsi="UnivrstyRoman BT"/>
        </w:rPr>
        <w:softHyphen/>
      </w:r>
      <w:r w:rsidRPr="00A41281">
        <w:rPr>
          <w:rFonts w:ascii="UnivrstyRoman BT" w:hAnsi="UnivrstyRoman BT"/>
        </w:rPr>
        <w:softHyphen/>
      </w:r>
      <w:r w:rsidRPr="00A41281">
        <w:rPr>
          <w:rFonts w:ascii="UnivrstyRoman BT" w:hAnsi="UnivrstyRoman BT"/>
        </w:rPr>
        <w:softHyphen/>
      </w:r>
      <w:r w:rsidRPr="00A41281">
        <w:rPr>
          <w:rFonts w:ascii="UnivrstyRoman BT" w:hAnsi="UnivrstyRoman BT"/>
        </w:rPr>
        <w:softHyphen/>
      </w:r>
      <w:r w:rsidRPr="00A41281">
        <w:rPr>
          <w:rFonts w:ascii="UnivrstyRoman BT" w:hAnsi="UnivrstyRoman BT"/>
        </w:rPr>
        <w:softHyphen/>
      </w:r>
      <w:r w:rsidRPr="00A41281">
        <w:rPr>
          <w:rFonts w:ascii="UnivrstyRoman BT" w:hAnsi="UnivrstyRoman BT"/>
        </w:rPr>
        <w:softHyphen/>
      </w:r>
      <w:r w:rsidRPr="00A41281">
        <w:rPr>
          <w:rFonts w:ascii="UnivrstyRoman BT" w:hAnsi="UnivrstyRoman BT"/>
        </w:rPr>
        <w:softHyphen/>
      </w:r>
      <w:r w:rsidRPr="00A41281">
        <w:rPr>
          <w:rFonts w:ascii="UnivrstyRoman BT" w:hAnsi="UnivrstyRoman BT"/>
        </w:rPr>
        <w:softHyphen/>
      </w:r>
      <w:r w:rsidRPr="00A41281">
        <w:rPr>
          <w:rFonts w:ascii="UnivrstyRoman BT" w:hAnsi="UnivrstyRoman BT"/>
        </w:rPr>
        <w:softHyphen/>
      </w:r>
      <w:r w:rsidRPr="00A41281">
        <w:rPr>
          <w:rFonts w:ascii="UnivrstyRoman BT" w:hAnsi="UnivrstyRoman BT"/>
        </w:rPr>
        <w:softHyphen/>
      </w:r>
      <w:r w:rsidRPr="00A41281">
        <w:rPr>
          <w:rFonts w:ascii="UnivrstyRoman BT" w:hAnsi="UnivrstyRoman BT"/>
        </w:rPr>
        <w:softHyphen/>
      </w:r>
      <w:r w:rsidRPr="00A41281">
        <w:rPr>
          <w:rFonts w:ascii="UnivrstyRoman BT" w:hAnsi="UnivrstyRoman BT"/>
        </w:rPr>
        <w:softHyphen/>
      </w:r>
      <w:r w:rsidRPr="00A41281">
        <w:rPr>
          <w:rFonts w:ascii="UnivrstyRoman BT" w:hAnsi="UnivrstyRoman BT"/>
        </w:rPr>
        <w:softHyphen/>
      </w:r>
      <w:r w:rsidRPr="00A41281">
        <w:rPr>
          <w:rFonts w:ascii="UnivrstyRoman BT" w:hAnsi="UnivrstyRoman BT"/>
        </w:rPr>
        <w:softHyphen/>
        <w:t xml:space="preserve"> </w:t>
      </w:r>
      <w:r>
        <w:rPr>
          <w:rFonts w:ascii="UnivrstyRoman BT" w:hAnsi="UnivrstyRoman BT"/>
        </w:rPr>
        <w:t xml:space="preserve">              </w:t>
      </w:r>
      <w:r>
        <w:rPr>
          <w:rFonts w:ascii="UnivrstyRoman BT" w:hAnsi="UnivrstyRoman BT"/>
        </w:rPr>
        <w:softHyphen/>
      </w:r>
    </w:p>
    <w:p w:rsidR="006A4BF5" w:rsidRPr="00F614C2" w:rsidRDefault="006A4BF5" w:rsidP="00354DD5">
      <w:pPr>
        <w:shd w:val="clear" w:color="auto" w:fill="FFFFFF"/>
        <w:spacing w:after="0"/>
        <w:rPr>
          <w:rFonts w:ascii="Helvetica" w:hAnsi="Helvetica" w:cs="Helvetica"/>
          <w:b/>
          <w:color w:val="000000"/>
        </w:rPr>
      </w:pPr>
      <w:r w:rsidRPr="00F614C2">
        <w:rPr>
          <w:rFonts w:ascii="Helvetica" w:hAnsi="Helvetica" w:cs="Helvetica"/>
          <w:b/>
          <w:color w:val="000000"/>
        </w:rPr>
        <w:t>Sweet potato assembly</w:t>
      </w:r>
    </w:p>
    <w:p w:rsidR="006A4BF5" w:rsidRPr="00F614C2" w:rsidRDefault="006A4BF5" w:rsidP="00354DD5">
      <w:pPr>
        <w:shd w:val="clear" w:color="auto" w:fill="FFFFFF"/>
        <w:spacing w:after="0"/>
        <w:rPr>
          <w:rFonts w:ascii="Helvetica" w:hAnsi="Helvetica" w:cs="Helvetica"/>
          <w:color w:val="000000"/>
        </w:rPr>
      </w:pPr>
      <w:r w:rsidRPr="00F614C2">
        <w:rPr>
          <w:rFonts w:ascii="Helvetica" w:hAnsi="Helvetica" w:cs="Helvetica"/>
          <w:color w:val="000000"/>
        </w:rPr>
        <w:t xml:space="preserve">Remove skin from sweet potatoes, putting the flesh into a bowl. </w:t>
      </w:r>
    </w:p>
    <w:p w:rsidR="006A4BF5" w:rsidRPr="00F614C2" w:rsidRDefault="006A4BF5" w:rsidP="00354DD5">
      <w:pPr>
        <w:shd w:val="clear" w:color="auto" w:fill="FFFFFF"/>
        <w:spacing w:after="0"/>
        <w:rPr>
          <w:rFonts w:ascii="Helvetica" w:hAnsi="Helvetica" w:cs="Helvetica"/>
          <w:color w:val="000000"/>
        </w:rPr>
      </w:pPr>
      <w:r w:rsidRPr="00F614C2">
        <w:rPr>
          <w:rFonts w:ascii="Helvetica" w:hAnsi="Helvetica" w:cs="Helvetica"/>
          <w:color w:val="000000"/>
        </w:rPr>
        <w:t>Add 1-2 TB butter</w:t>
      </w:r>
    </w:p>
    <w:p w:rsidR="006A4BF5" w:rsidRPr="00F614C2" w:rsidRDefault="006A4BF5" w:rsidP="00354DD5">
      <w:pPr>
        <w:shd w:val="clear" w:color="auto" w:fill="FFFFFF"/>
        <w:spacing w:after="0"/>
        <w:rPr>
          <w:rFonts w:ascii="Helvetica" w:hAnsi="Helvetica" w:cs="Helvetica"/>
          <w:color w:val="000000"/>
        </w:rPr>
      </w:pPr>
      <w:r w:rsidRPr="00F614C2">
        <w:rPr>
          <w:rFonts w:ascii="Helvetica" w:hAnsi="Helvetica" w:cs="Helvetica"/>
          <w:color w:val="000000"/>
        </w:rPr>
        <w:t>Add salt, pepper, nutmeg and cinnamon to taste.</w:t>
      </w:r>
    </w:p>
    <w:p w:rsidR="006A4BF5" w:rsidRPr="00F614C2" w:rsidRDefault="006A4BF5" w:rsidP="00354DD5">
      <w:pPr>
        <w:shd w:val="clear" w:color="auto" w:fill="FFFFFF"/>
        <w:spacing w:after="0"/>
        <w:rPr>
          <w:rFonts w:ascii="Helvetica" w:hAnsi="Helvetica" w:cs="Helvetica"/>
          <w:color w:val="000000"/>
        </w:rPr>
      </w:pPr>
      <w:r w:rsidRPr="00F614C2">
        <w:rPr>
          <w:rFonts w:ascii="Helvetica" w:hAnsi="Helvetica" w:cs="Helvetica"/>
          <w:color w:val="000000"/>
        </w:rPr>
        <w:t>Mash the potatoes and seasonings to form a smooth consistency. (Food processor OK, but blender will over fluff.)</w:t>
      </w:r>
    </w:p>
    <w:p w:rsidR="006A4BF5" w:rsidRPr="00F614C2" w:rsidRDefault="00354DD5" w:rsidP="00354DD5">
      <w:pPr>
        <w:shd w:val="clear" w:color="auto" w:fill="FFFFFF"/>
        <w:spacing w:after="0"/>
        <w:rPr>
          <w:rFonts w:ascii="Helvetica" w:hAnsi="Helvetica" w:cs="Helvetica"/>
          <w:b/>
          <w:color w:val="000000"/>
        </w:rPr>
      </w:pPr>
      <w:r>
        <w:rPr>
          <w:rFonts w:ascii="Helvetica" w:hAnsi="Helvetica" w:cs="Helvetica"/>
          <w:b/>
          <w:color w:val="000000"/>
        </w:rPr>
        <w:br/>
      </w:r>
      <w:r w:rsidR="006A4BF5" w:rsidRPr="00F614C2">
        <w:rPr>
          <w:rFonts w:ascii="Helvetica" w:hAnsi="Helvetica" w:cs="Helvetica"/>
          <w:b/>
          <w:color w:val="000000"/>
        </w:rPr>
        <w:t>How to Garnish</w:t>
      </w:r>
    </w:p>
    <w:p w:rsidR="006A4BF5" w:rsidRPr="00F614C2" w:rsidRDefault="006A4BF5" w:rsidP="00354DD5">
      <w:pPr>
        <w:shd w:val="clear" w:color="auto" w:fill="FFFFFF"/>
        <w:spacing w:after="0"/>
        <w:rPr>
          <w:rFonts w:ascii="Helvetica" w:hAnsi="Helvetica" w:cs="Helvetica"/>
          <w:color w:val="000000"/>
        </w:rPr>
      </w:pPr>
      <w:r w:rsidRPr="00F614C2">
        <w:rPr>
          <w:rFonts w:ascii="Helvetica" w:hAnsi="Helvetica" w:cs="Helvetica"/>
          <w:color w:val="000000"/>
        </w:rPr>
        <w:t>First, put the roast onto a nice platter. Red, white and blue best choice.</w:t>
      </w:r>
    </w:p>
    <w:p w:rsidR="006A4BF5" w:rsidRPr="00F614C2" w:rsidRDefault="006A4BF5" w:rsidP="00354DD5">
      <w:pPr>
        <w:shd w:val="clear" w:color="auto" w:fill="FFFFFF"/>
        <w:spacing w:after="0"/>
        <w:rPr>
          <w:rFonts w:ascii="Helvetica" w:hAnsi="Helvetica" w:cs="Helvetica"/>
          <w:color w:val="000000"/>
        </w:rPr>
      </w:pPr>
      <w:r w:rsidRPr="00F614C2">
        <w:rPr>
          <w:rFonts w:ascii="Helvetica" w:hAnsi="Helvetica" w:cs="Helvetica"/>
          <w:color w:val="000000"/>
        </w:rPr>
        <w:t>Arrange the sweet potatoes into hair. Think "The Donald's" signature shape.</w:t>
      </w:r>
    </w:p>
    <w:p w:rsidR="006A4BF5" w:rsidRPr="00F614C2" w:rsidRDefault="006A4BF5" w:rsidP="00354DD5">
      <w:pPr>
        <w:shd w:val="clear" w:color="auto" w:fill="FFFFFF"/>
        <w:spacing w:after="0"/>
        <w:rPr>
          <w:rFonts w:ascii="Helvetica" w:hAnsi="Helvetica" w:cs="Helvetica"/>
          <w:color w:val="000000"/>
        </w:rPr>
      </w:pPr>
      <w:r w:rsidRPr="00F614C2">
        <w:rPr>
          <w:rFonts w:ascii="Helvetica" w:hAnsi="Helvetica" w:cs="Helvetica"/>
          <w:color w:val="000000"/>
        </w:rPr>
        <w:t>Use the olives for eyes.</w:t>
      </w:r>
    </w:p>
    <w:p w:rsidR="006A4BF5" w:rsidRPr="00F614C2" w:rsidRDefault="006A4BF5" w:rsidP="00354DD5">
      <w:pPr>
        <w:shd w:val="clear" w:color="auto" w:fill="FFFFFF"/>
        <w:spacing w:after="0"/>
        <w:rPr>
          <w:rFonts w:ascii="Helvetica" w:hAnsi="Helvetica" w:cs="Helvetica"/>
          <w:color w:val="000000"/>
        </w:rPr>
      </w:pPr>
      <w:r w:rsidRPr="00F614C2">
        <w:rPr>
          <w:rFonts w:ascii="Helvetica" w:hAnsi="Helvetica" w:cs="Helvetica"/>
          <w:color w:val="000000"/>
        </w:rPr>
        <w:t>Corn for nose.</w:t>
      </w:r>
    </w:p>
    <w:p w:rsidR="006A4BF5" w:rsidRDefault="006A4BF5" w:rsidP="00354DD5">
      <w:pPr>
        <w:shd w:val="clear" w:color="auto" w:fill="FFFFFF"/>
        <w:spacing w:after="0"/>
        <w:rPr>
          <w:rFonts w:ascii="Helvetica" w:hAnsi="Helvetica" w:cs="Helvetica"/>
          <w:color w:val="000000"/>
        </w:rPr>
      </w:pPr>
      <w:r w:rsidRPr="00F614C2">
        <w:rPr>
          <w:rFonts w:ascii="Helvetica" w:hAnsi="Helvetica" w:cs="Helvetica"/>
          <w:color w:val="000000"/>
        </w:rPr>
        <w:t>Cannelloni beans for the mouth.</w:t>
      </w:r>
    </w:p>
    <w:p w:rsidR="006A4BF5" w:rsidRPr="00F614C2" w:rsidRDefault="006A4BF5" w:rsidP="006A4BF5">
      <w:pPr>
        <w:shd w:val="clear" w:color="auto" w:fill="FFFFFF"/>
        <w:spacing w:before="100" w:beforeAutospacing="1" w:after="100" w:afterAutospacing="1"/>
        <w:rPr>
          <w:rFonts w:ascii="Helvetica" w:hAnsi="Helvetica" w:cs="Helvetica"/>
          <w:color w:val="000000"/>
        </w:rPr>
      </w:pPr>
      <w:r w:rsidRPr="00F614C2">
        <w:rPr>
          <w:rFonts w:ascii="Helvetica" w:hAnsi="Helvetica" w:cs="Helvetica"/>
          <w:color w:val="000000"/>
        </w:rPr>
        <w:t>Et voila! Whoops. Not a good idea to use a foreign tongue. Let's just say Yay! You and your guests have a terrific, lean entrée and built-in side dish.</w:t>
      </w:r>
    </w:p>
    <w:p w:rsidR="006A4BF5" w:rsidRPr="00A41281" w:rsidRDefault="006A4BF5" w:rsidP="00354DD5">
      <w:pPr>
        <w:shd w:val="clear" w:color="auto" w:fill="FFFFFF"/>
        <w:spacing w:before="100" w:beforeAutospacing="1" w:after="0"/>
        <w:rPr>
          <w:rFonts w:ascii="Helvetica" w:hAnsi="Helvetica" w:cs="Helvetica"/>
          <w:b/>
          <w:color w:val="000000"/>
        </w:rPr>
      </w:pPr>
      <w:r w:rsidRPr="00A41281">
        <w:rPr>
          <w:rFonts w:ascii="Helvetica" w:hAnsi="Helvetica" w:cs="Helvetica"/>
          <w:b/>
          <w:color w:val="000000"/>
        </w:rPr>
        <w:t>NOTE:</w:t>
      </w:r>
    </w:p>
    <w:p w:rsidR="006A4BF5" w:rsidRDefault="006A4BF5" w:rsidP="006A4BF5">
      <w:pPr>
        <w:rPr>
          <w:rFonts w:ascii="Helvetica" w:hAnsi="Helvetica" w:cs="Helvetica"/>
          <w:color w:val="000000"/>
        </w:rPr>
      </w:pPr>
      <w:r w:rsidRPr="00F614C2">
        <w:rPr>
          <w:rFonts w:ascii="Helvetica" w:hAnsi="Helvetica" w:cs="Helvetica"/>
          <w:color w:val="000000"/>
        </w:rPr>
        <w:t xml:space="preserve">You might want to complete the meal with </w:t>
      </w:r>
      <w:r>
        <w:rPr>
          <w:rFonts w:ascii="Helvetica" w:hAnsi="Helvetica" w:cs="Helvetica"/>
          <w:color w:val="000000"/>
        </w:rPr>
        <w:t xml:space="preserve">a </w:t>
      </w:r>
      <w:r w:rsidRPr="00F614C2">
        <w:rPr>
          <w:rFonts w:ascii="Helvetica" w:hAnsi="Helvetica" w:cs="Helvetica"/>
          <w:color w:val="000000"/>
        </w:rPr>
        <w:t xml:space="preserve">Caesar salad. As a tribute to the main dish, remember to salute with a </w:t>
      </w:r>
      <w:r>
        <w:rPr>
          <w:rFonts w:ascii="Helvetica" w:hAnsi="Helvetica" w:cs="Helvetica"/>
          <w:color w:val="000000"/>
        </w:rPr>
        <w:t>full bodied</w:t>
      </w:r>
      <w:r w:rsidRPr="00F614C2">
        <w:rPr>
          <w:rFonts w:ascii="Helvetica" w:hAnsi="Helvetica" w:cs="Helvetica"/>
          <w:color w:val="000000"/>
        </w:rPr>
        <w:t xml:space="preserve"> </w:t>
      </w:r>
      <w:r>
        <w:rPr>
          <w:rFonts w:ascii="Helvetica" w:hAnsi="Helvetica" w:cs="Helvetica"/>
          <w:color w:val="000000"/>
        </w:rPr>
        <w:t>American red wine, such as a Cabernet</w:t>
      </w:r>
      <w:r w:rsidRPr="00F614C2">
        <w:rPr>
          <w:rFonts w:ascii="Helvetica" w:hAnsi="Helvetica" w:cs="Helvetica"/>
          <w:color w:val="000000"/>
        </w:rPr>
        <w:t>, and the toast, "Hail, Caesar!"</w:t>
      </w:r>
    </w:p>
    <w:p w:rsidR="00354DD5" w:rsidRDefault="00354DD5" w:rsidP="006A4BF5">
      <w:pPr>
        <w:rPr>
          <w:rFonts w:ascii="Helvetica" w:hAnsi="Helvetica" w:cs="Helvetica"/>
          <w:color w:val="000000"/>
        </w:rPr>
      </w:pPr>
    </w:p>
    <w:p w:rsidR="00354DD5" w:rsidRDefault="00354DD5" w:rsidP="006A4BF5">
      <w:pPr>
        <w:rPr>
          <w:rFonts w:ascii="Helvetica" w:hAnsi="Helvetica" w:cs="Helvetica"/>
          <w:color w:val="000000"/>
        </w:rPr>
      </w:pPr>
    </w:p>
    <w:p w:rsidR="00354DD5" w:rsidRDefault="00354DD5" w:rsidP="006A4BF5">
      <w:pPr>
        <w:rPr>
          <w:rFonts w:ascii="Helvetica" w:hAnsi="Helvetica" w:cs="Helvetica"/>
          <w:color w:val="000000"/>
        </w:rPr>
      </w:pPr>
    </w:p>
    <w:p w:rsidR="00354DD5" w:rsidRDefault="00354DD5" w:rsidP="006A4BF5">
      <w:pPr>
        <w:rPr>
          <w:rFonts w:ascii="Helvetica" w:hAnsi="Helvetica" w:cs="Helvetica"/>
          <w:color w:val="000000"/>
        </w:rPr>
      </w:pPr>
      <w:r>
        <w:rPr>
          <w:noProof/>
          <w:sz w:val="20"/>
          <w:lang w:eastAsia="en-US"/>
        </w:rPr>
        <mc:AlternateContent>
          <mc:Choice Requires="wpg">
            <w:drawing>
              <wp:anchor distT="0" distB="0" distL="114300" distR="114300" simplePos="0" relativeHeight="251699200" behindDoc="1" locked="0" layoutInCell="1" allowOverlap="1" wp14:anchorId="1CD9745F" wp14:editId="5D522D29">
                <wp:simplePos x="0" y="0"/>
                <wp:positionH relativeFrom="margin">
                  <wp:posOffset>99631</wp:posOffset>
                </wp:positionH>
                <wp:positionV relativeFrom="paragraph">
                  <wp:posOffset>130453</wp:posOffset>
                </wp:positionV>
                <wp:extent cx="1371600" cy="1143000"/>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1143000"/>
                          <a:chOff x="5181" y="8224"/>
                          <a:chExt cx="2160" cy="1800"/>
                        </a:xfrm>
                      </wpg:grpSpPr>
                      <pic:pic xmlns:pic="http://schemas.openxmlformats.org/drawingml/2006/picture">
                        <pic:nvPicPr>
                          <pic:cNvPr id="7" name="Picture 4" descr="Logo"/>
                          <pic:cNvPicPr>
                            <a:picLocks noChangeAspect="1" noChangeArrowheads="1"/>
                          </pic:cNvPicPr>
                        </pic:nvPicPr>
                        <pic:blipFill>
                          <a:blip r:embed="rId25">
                            <a:extLst>
                              <a:ext uri="{28A0092B-C50C-407E-A947-70E740481C1C}">
                                <a14:useLocalDpi xmlns:a14="http://schemas.microsoft.com/office/drawing/2010/main" val="0"/>
                              </a:ext>
                            </a:extLst>
                          </a:blip>
                          <a:srcRect b="5263"/>
                          <a:stretch>
                            <a:fillRect/>
                          </a:stretch>
                        </pic:blipFill>
                        <pic:spPr bwMode="auto">
                          <a:xfrm>
                            <a:off x="5181" y="8224"/>
                            <a:ext cx="2160"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5"/>
                        <wps:cNvSpPr>
                          <a:spLocks noChangeArrowheads="1"/>
                        </wps:cNvSpPr>
                        <wps:spPr bwMode="auto">
                          <a:xfrm rot="-1573361">
                            <a:off x="5661" y="9184"/>
                            <a:ext cx="120" cy="12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0000"/>
                          </a:solidFill>
                          <a:ln w="9525">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51DB7E" id="Group 6" o:spid="_x0000_s1026" style="position:absolute;margin-left:7.85pt;margin-top:10.25pt;width:108pt;height:90pt;z-index:-251617280;mso-position-horizontal-relative:margin" coordorigin="5181,8224" coordsize="2160,1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Logo" style="position:absolute;left:5181;top:8224;width:2160;height:1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QaATDAAAA2gAAAA8AAABkcnMvZG93bnJldi54bWxEj09rwkAUxO+FfoflCd6ajR78E12lVZSA&#10;UEhaxOMj+5qkzb4N2VXjt3cLgsdhZn7DLNe9acSFOldbVjCKYhDEhdU1lwq+v3ZvMxDOI2tsLJOC&#10;GzlYr15flphoe+WMLrkvRYCwS1BB5X2bSOmKigy6yLbEwfuxnUEfZFdK3eE1wE0jx3E8kQZrDgsV&#10;trSpqPjLz0bBFufyg4+HT1022emcjo+m+N0rNRz07wsQnnr/DD/aqVYwhf8r4QbI1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xBoBMMAAADaAAAADwAAAAAAAAAAAAAAAACf&#10;AgAAZHJzL2Rvd25yZXYueG1sUEsFBgAAAAAEAAQA9wAAAI8DAAAAAA==&#10;">
                  <v:imagedata r:id="rId26" o:title="Logo" cropbottom="3449f"/>
                </v:shape>
                <v:shape id="AutoShape 5" o:spid="_x0000_s1028" style="position:absolute;left:5661;top:9184;width:120;height:120;rotation:-1718530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MIJb8A&#10;AADaAAAADwAAAGRycy9kb3ducmV2LnhtbERPz2vCMBS+D/wfwhN2m6kytlKNIoLgZcjc2Pm1eTa1&#10;yUtpsrb+9+Yw2PHj+73ZTc6KgfrQeFawXGQgiCuvG64VfH8dX3IQISJrtJ5JwZ0C7Lazpw0W2o/8&#10;ScMl1iKFcChQgYmxK6QMlSGHYeE74sRdfe8wJtjXUvc4pnBn5SrL3qTDhlODwY4Ohqr28usUrH7M&#10;+XDD8nzK31tbvrYfnm1U6nk+7dcgIk3xX/znPmkFaWu6km6A3D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owglvwAAANoAAAAPAAAAAAAAAAAAAAAAAJgCAABkcnMvZG93bnJl&#10;di54bWxQSwUGAAAAAAQABAD1AAAAhAMAAAAA&#10;" path="m10860,2187c10451,1746,9529,1018,9015,730,7865,152,6685,,5415,,4175,152,2995,575,1967,1305,1150,2187,575,3222,242,4220,,5410,242,6560,575,7597l10860,21600,20995,7597v485,-1037,605,-2187,485,-3377c21115,3222,20420,2187,19632,1305,18575,575,17425,152,16275,,15005,,13735,152,12705,730v-529,288,-1451,1016,-1845,1457xe" fillcolor="red" strokecolor="red">
                  <v:stroke joinstyle="miter"/>
                  <v:path o:connecttype="custom" o:connectlocs="60,12;16,60;60,120;104,60" o:connectangles="270,180,90,0" textboxrect="5040,2340,16560,13680"/>
                </v:shape>
                <w10:wrap anchorx="margin"/>
              </v:group>
            </w:pict>
          </mc:Fallback>
        </mc:AlternateContent>
      </w:r>
    </w:p>
    <w:p w:rsidR="006A4BF5" w:rsidRDefault="006A4BF5" w:rsidP="006A4BF5">
      <w:pPr>
        <w:spacing w:after="0"/>
        <w:jc w:val="right"/>
        <w:rPr>
          <w:rFonts w:ascii="Bauhaus Md BT" w:hAnsi="Bauhaus Md BT"/>
          <w:sz w:val="28"/>
        </w:rPr>
      </w:pPr>
    </w:p>
    <w:p w:rsidR="006A4BF5" w:rsidRPr="009F0BBD" w:rsidRDefault="006A4BF5" w:rsidP="006A4BF5">
      <w:pPr>
        <w:spacing w:after="0"/>
        <w:jc w:val="right"/>
        <w:rPr>
          <w:rFonts w:ascii="Bauhaus Md BT" w:hAnsi="Bauhaus Md BT"/>
        </w:rPr>
      </w:pPr>
      <w:r w:rsidRPr="009F0BBD">
        <w:rPr>
          <w:rFonts w:ascii="Bauhaus Md BT" w:hAnsi="Bauhaus Md BT"/>
          <w:sz w:val="28"/>
        </w:rPr>
        <w:t>The</w:t>
      </w:r>
      <w:r>
        <w:rPr>
          <w:rFonts w:ascii="Bauhaus Md BT" w:hAnsi="Bauhaus Md BT"/>
          <w:sz w:val="28"/>
        </w:rPr>
        <w:t xml:space="preserve"> </w:t>
      </w:r>
      <w:r w:rsidRPr="009F0BBD">
        <w:rPr>
          <w:rFonts w:ascii="Bauhaus Md BT" w:hAnsi="Bauhaus Md BT"/>
          <w:sz w:val="28"/>
        </w:rPr>
        <w:t>Cannibal Motto:</w:t>
      </w:r>
    </w:p>
    <w:p w:rsidR="006A4BF5" w:rsidRPr="009F0BBD" w:rsidRDefault="006A4BF5" w:rsidP="006A4BF5">
      <w:pPr>
        <w:spacing w:after="0"/>
        <w:jc w:val="right"/>
        <w:rPr>
          <w:rFonts w:ascii="Bauhaus Md BT" w:hAnsi="Bauhaus Md BT"/>
          <w:sz w:val="28"/>
        </w:rPr>
      </w:pPr>
      <w:r w:rsidRPr="009F0BBD">
        <w:rPr>
          <w:rFonts w:ascii="Bauhaus Md BT" w:hAnsi="Bauhaus Md BT"/>
          <w:sz w:val="28"/>
        </w:rPr>
        <w:t>To Eat His Own</w:t>
      </w:r>
    </w:p>
    <w:p w:rsidR="006A4BF5" w:rsidRPr="00431A72" w:rsidRDefault="00354DD5" w:rsidP="006A4BF5">
      <w:pPr>
        <w:rPr>
          <w:b/>
          <w:sz w:val="28"/>
        </w:rPr>
      </w:pPr>
      <w:r>
        <w:rPr>
          <w:rFonts w:ascii="Bauhaus Md BT" w:hAnsi="Bauhaus Md BT"/>
          <w:sz w:val="28"/>
        </w:rPr>
        <w:t>™</w:t>
      </w:r>
    </w:p>
    <w:p w:rsidR="006A4BF5" w:rsidRDefault="006A4BF5" w:rsidP="006A4BF5">
      <w:pPr>
        <w:spacing w:after="0"/>
        <w:rPr>
          <w:i/>
        </w:rPr>
      </w:pPr>
      <w:r>
        <w:t xml:space="preserve">Trump Roast </w:t>
      </w:r>
      <w:r w:rsidRPr="009F0BBD">
        <w:t>Recipe ©</w:t>
      </w:r>
      <w:r>
        <w:t xml:space="preserve"> 2016 </w:t>
      </w:r>
      <w:r w:rsidRPr="009F0BBD">
        <w:t>Ina S. Hillebrandt</w:t>
      </w:r>
      <w:r>
        <w:br/>
      </w:r>
      <w:r w:rsidRPr="00727D21">
        <w:t>To go with the book,</w:t>
      </w:r>
      <w:r>
        <w:rPr>
          <w:i/>
        </w:rPr>
        <w:t xml:space="preserve"> </w:t>
      </w:r>
      <w:r w:rsidRPr="009F0BBD">
        <w:rPr>
          <w:i/>
        </w:rPr>
        <w:t>You Are Who You Eat</w:t>
      </w:r>
      <w:r>
        <w:rPr>
          <w:i/>
        </w:rPr>
        <w:t>, The Revolutionary New Cannibal Diet</w:t>
      </w:r>
    </w:p>
    <w:p w:rsidR="00E97F99" w:rsidRDefault="006A4BF5" w:rsidP="00563214">
      <w:pPr>
        <w:jc w:val="center"/>
      </w:pPr>
      <w:r w:rsidRPr="009F0BBD">
        <w:rPr>
          <w:rFonts w:ascii="UnivrstyRoman BT" w:hAnsi="UnivrstyRoman BT"/>
        </w:rPr>
        <w:t>_____________________________________________________________</w:t>
      </w:r>
      <w:r>
        <w:rPr>
          <w:rFonts w:ascii="UnivrstyRoman BT" w:hAnsi="UnivrstyRoman BT"/>
        </w:rPr>
        <w:br/>
      </w:r>
      <w:hyperlink r:id="rId27" w:history="1">
        <w:r w:rsidRPr="00CA6251">
          <w:rPr>
            <w:rStyle w:val="Hyperlink"/>
            <w:rFonts w:ascii="Bauhaus Md BT" w:hAnsi="Bauhaus Md BT"/>
            <w:sz w:val="20"/>
            <w:szCs w:val="20"/>
          </w:rPr>
          <w:t>http://YouAreWhoYouEat.net</w:t>
        </w:r>
      </w:hyperlink>
      <w:r w:rsidRPr="00CA6251">
        <w:rPr>
          <w:rFonts w:ascii="Bauhaus Md BT" w:hAnsi="Bauhaus Md BT"/>
          <w:sz w:val="20"/>
          <w:szCs w:val="20"/>
        </w:rPr>
        <w:t xml:space="preserve">   </w:t>
      </w:r>
      <w:hyperlink r:id="rId28" w:history="1">
        <w:r w:rsidRPr="00CA6251">
          <w:rPr>
            <w:rStyle w:val="Hyperlink"/>
            <w:rFonts w:ascii="Bauhaus Md BT" w:hAnsi="Bauhaus Md BT"/>
            <w:sz w:val="20"/>
            <w:szCs w:val="20"/>
          </w:rPr>
          <w:t>http://www.Facebook.com/YouAreWhoYouEat</w:t>
        </w:r>
      </w:hyperlink>
      <w:r w:rsidRPr="00CA6251">
        <w:rPr>
          <w:rFonts w:ascii="Bauhaus Md BT" w:hAnsi="Bauhaus Md BT"/>
          <w:sz w:val="20"/>
          <w:szCs w:val="20"/>
        </w:rPr>
        <w:t xml:space="preserve"> </w:t>
      </w:r>
      <w:r>
        <w:rPr>
          <w:rFonts w:ascii="Bauhaus Md BT" w:hAnsi="Bauhaus Md BT"/>
          <w:sz w:val="20"/>
          <w:szCs w:val="20"/>
        </w:rPr>
        <w:t xml:space="preserve"> Twitter: #cannibaldiet</w:t>
      </w:r>
    </w:p>
    <w:sectPr w:rsidR="00E97F99" w:rsidSect="00387F22">
      <w:headerReference w:type="default" r:id="rId29"/>
      <w:pgSz w:w="12240" w:h="15840"/>
      <w:pgMar w:top="0" w:right="1440" w:bottom="360" w:left="1170" w:header="0" w:footer="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2946" w:rsidRDefault="00932946">
      <w:pPr>
        <w:spacing w:after="0" w:line="240" w:lineRule="auto"/>
      </w:pPr>
      <w:r>
        <w:separator/>
      </w:r>
    </w:p>
    <w:p w:rsidR="00932946" w:rsidRDefault="00932946"/>
  </w:endnote>
  <w:endnote w:type="continuationSeparator" w:id="0">
    <w:p w:rsidR="00932946" w:rsidRDefault="00932946">
      <w:pPr>
        <w:spacing w:after="0" w:line="240" w:lineRule="auto"/>
      </w:pPr>
      <w:r>
        <w:continuationSeparator/>
      </w:r>
    </w:p>
    <w:p w:rsidR="00932946" w:rsidRDefault="0093294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Bauhaus Md BT">
    <w:panose1 w:val="04030605020B02020C03"/>
    <w:charset w:val="00"/>
    <w:family w:val="decorative"/>
    <w:pitch w:val="variable"/>
    <w:sig w:usb0="00000087" w:usb1="00000000" w:usb2="00000000" w:usb3="00000000" w:csb0="0000001B" w:csb1="00000000"/>
  </w:font>
  <w:font w:name="Helvetica">
    <w:panose1 w:val="020B0604020202020204"/>
    <w:charset w:val="00"/>
    <w:family w:val="swiss"/>
    <w:pitch w:val="variable"/>
    <w:sig w:usb0="E0002EFF" w:usb1="C0007843" w:usb2="00000009" w:usb3="00000000" w:csb0="000001FF" w:csb1="00000000"/>
  </w:font>
  <w:font w:name="UnivrstyRoman BT">
    <w:panose1 w:val="04030405050702020802"/>
    <w:charset w:val="00"/>
    <w:family w:val="decorative"/>
    <w:pitch w:val="variable"/>
    <w:sig w:usb0="00000087" w:usb1="00000000" w:usb2="00000000" w:usb3="00000000" w:csb0="0000001B"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2946" w:rsidRDefault="00932946">
      <w:pPr>
        <w:spacing w:after="0" w:line="240" w:lineRule="auto"/>
      </w:pPr>
      <w:r>
        <w:separator/>
      </w:r>
    </w:p>
    <w:p w:rsidR="00932946" w:rsidRDefault="00932946"/>
  </w:footnote>
  <w:footnote w:type="continuationSeparator" w:id="0">
    <w:p w:rsidR="00932946" w:rsidRDefault="00932946">
      <w:pPr>
        <w:spacing w:after="0" w:line="240" w:lineRule="auto"/>
      </w:pPr>
      <w:r>
        <w:continuationSeparator/>
      </w:r>
    </w:p>
    <w:p w:rsidR="00932946" w:rsidRDefault="0093294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7F7F7F" w:themeColor="background1" w:themeShade="7F"/>
        <w:spacing w:val="60"/>
      </w:rPr>
      <w:id w:val="249785259"/>
      <w:docPartObj>
        <w:docPartGallery w:val="Page Numbers (Top of Page)"/>
        <w:docPartUnique/>
      </w:docPartObj>
    </w:sdtPr>
    <w:sdtEndPr>
      <w:rPr>
        <w:b/>
        <w:bCs/>
        <w:noProof/>
        <w:color w:val="auto"/>
        <w:spacing w:val="0"/>
      </w:rPr>
    </w:sdtEndPr>
    <w:sdtContent>
      <w:p w:rsidR="00D63A0F" w:rsidRDefault="00D63A0F">
        <w:pPr>
          <w:pStyle w:val="Header"/>
          <w:pBdr>
            <w:bottom w:val="single" w:sz="4" w:space="1" w:color="D9D9D9" w:themeColor="background1" w:themeShade="D9"/>
          </w:pBdr>
          <w:jc w:val="right"/>
          <w:rPr>
            <w:color w:val="7F7F7F" w:themeColor="background1" w:themeShade="7F"/>
            <w:spacing w:val="60"/>
          </w:rPr>
        </w:pPr>
      </w:p>
      <w:p w:rsidR="00D63A0F" w:rsidRDefault="00D63A0F">
        <w:pPr>
          <w:pStyle w:val="Header"/>
          <w:pBdr>
            <w:bottom w:val="single" w:sz="4" w:space="1" w:color="D9D9D9" w:themeColor="background1" w:themeShade="D9"/>
          </w:pBdr>
          <w:jc w:val="right"/>
          <w:rPr>
            <w:color w:val="7F7F7F" w:themeColor="background1" w:themeShade="7F"/>
            <w:spacing w:val="60"/>
          </w:rPr>
        </w:pPr>
      </w:p>
      <w:p w:rsidR="00D63A0F" w:rsidRDefault="00D63A0F">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240AFC" w:rsidRPr="00240AFC">
          <w:rPr>
            <w:b/>
            <w:bCs/>
            <w:noProof/>
          </w:rPr>
          <w:t>2</w:t>
        </w:r>
        <w:r>
          <w:rPr>
            <w:b/>
            <w:bCs/>
            <w:noProof/>
          </w:rPr>
          <w:fldChar w:fldCharType="end"/>
        </w:r>
      </w:p>
    </w:sdtContent>
  </w:sdt>
  <w:p w:rsidR="00D63A0F" w:rsidRDefault="00D63A0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F50620"/>
    <w:multiLevelType w:val="hybridMultilevel"/>
    <w:tmpl w:val="6CFA19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5DD7246"/>
    <w:multiLevelType w:val="hybridMultilevel"/>
    <w:tmpl w:val="B7364590"/>
    <w:lvl w:ilvl="0" w:tplc="F2E00BFE">
      <w:start w:val="1"/>
      <w:numFmt w:val="decimal"/>
      <w:lvlText w:val="%1."/>
      <w:lvlJc w:val="left"/>
      <w:pPr>
        <w:ind w:left="720" w:hanging="360"/>
      </w:pPr>
      <w:rPr>
        <w:rFonts w:hint="default"/>
        <w:b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 w15:restartNumberingAfterBreak="0">
    <w:nsid w:val="6E853151"/>
    <w:multiLevelType w:val="hybridMultilevel"/>
    <w:tmpl w:val="74D0F4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9D3752E"/>
    <w:multiLevelType w:val="multilevel"/>
    <w:tmpl w:val="C52C9B30"/>
    <w:lvl w:ilvl="0">
      <w:start w:val="1"/>
      <w:numFmt w:val="decimal"/>
      <w:lvlText w:val="%1."/>
      <w:lvlJc w:val="left"/>
      <w:pPr>
        <w:tabs>
          <w:tab w:val="num" w:pos="8730"/>
        </w:tabs>
        <w:ind w:left="8730" w:hanging="360"/>
      </w:pPr>
      <w:rPr>
        <w:i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9"/>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3153"/>
    <w:rsid w:val="00040CCB"/>
    <w:rsid w:val="00052048"/>
    <w:rsid w:val="000F008E"/>
    <w:rsid w:val="00134C21"/>
    <w:rsid w:val="0019446D"/>
    <w:rsid w:val="001D48E0"/>
    <w:rsid w:val="001F4F31"/>
    <w:rsid w:val="00202407"/>
    <w:rsid w:val="00213F4B"/>
    <w:rsid w:val="00240AFC"/>
    <w:rsid w:val="0024671A"/>
    <w:rsid w:val="002C1454"/>
    <w:rsid w:val="00354DD5"/>
    <w:rsid w:val="00366226"/>
    <w:rsid w:val="003705DF"/>
    <w:rsid w:val="00387F22"/>
    <w:rsid w:val="00404F0F"/>
    <w:rsid w:val="00417207"/>
    <w:rsid w:val="004256D2"/>
    <w:rsid w:val="00477BB2"/>
    <w:rsid w:val="00483393"/>
    <w:rsid w:val="0049552F"/>
    <w:rsid w:val="004E4D84"/>
    <w:rsid w:val="00554983"/>
    <w:rsid w:val="00563214"/>
    <w:rsid w:val="00574F20"/>
    <w:rsid w:val="005D404E"/>
    <w:rsid w:val="00663172"/>
    <w:rsid w:val="006A4BF5"/>
    <w:rsid w:val="006F5B15"/>
    <w:rsid w:val="007611D8"/>
    <w:rsid w:val="007C48B2"/>
    <w:rsid w:val="008F447A"/>
    <w:rsid w:val="00910396"/>
    <w:rsid w:val="00932946"/>
    <w:rsid w:val="009851D7"/>
    <w:rsid w:val="009B0720"/>
    <w:rsid w:val="009B14D2"/>
    <w:rsid w:val="009F107E"/>
    <w:rsid w:val="00A20575"/>
    <w:rsid w:val="00A5348C"/>
    <w:rsid w:val="00A64212"/>
    <w:rsid w:val="00A6654B"/>
    <w:rsid w:val="00AD4BFA"/>
    <w:rsid w:val="00B423A0"/>
    <w:rsid w:val="00B440CC"/>
    <w:rsid w:val="00C06252"/>
    <w:rsid w:val="00C37FE7"/>
    <w:rsid w:val="00CE2F6B"/>
    <w:rsid w:val="00D1085B"/>
    <w:rsid w:val="00D22F4A"/>
    <w:rsid w:val="00D565D2"/>
    <w:rsid w:val="00D63A0F"/>
    <w:rsid w:val="00DC0406"/>
    <w:rsid w:val="00DC7323"/>
    <w:rsid w:val="00E352C0"/>
    <w:rsid w:val="00E3748F"/>
    <w:rsid w:val="00E43CCD"/>
    <w:rsid w:val="00E54F77"/>
    <w:rsid w:val="00E640D5"/>
    <w:rsid w:val="00E97F99"/>
    <w:rsid w:val="00EA3153"/>
    <w:rsid w:val="00F20233"/>
    <w:rsid w:val="00F83314"/>
    <w:rsid w:val="00FA2508"/>
    <w:rsid w:val="00FB23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chartTrackingRefBased/>
  <w15:docId w15:val="{0A5F8DED-D932-46E4-8A68-5F0FF89EB0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lsdException w:name="Emphasis" w:semiHidden="1" w:uiPriority="20"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36"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lsdException w:name="Intense Emphasis" w:semiHidden="1" w:uiPriority="21" w:unhideWhenUsed="1"/>
    <w:lsdException w:name="Subtle Reference" w:semiHidden="1" w:uiPriority="31" w:unhideWhenUsed="1"/>
    <w:lsdException w:name="Intense Reference" w:semiHidden="1" w:uiPriority="32" w:unhideWhenUsed="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qFormat/>
    <w:pPr>
      <w:spacing w:after="0" w:line="240" w:lineRule="auto"/>
      <w:jc w:val="right"/>
      <w:outlineLvl w:val="0"/>
    </w:pPr>
    <w:rPr>
      <w:color w:val="4A66AC" w:themeColor="accent1"/>
      <w:sz w:val="28"/>
      <w:szCs w:val="28"/>
    </w:rPr>
  </w:style>
  <w:style w:type="paragraph" w:styleId="Heading2">
    <w:name w:val="heading 2"/>
    <w:basedOn w:val="Normal"/>
    <w:next w:val="Normal"/>
    <w:unhideWhenUsed/>
    <w:qFormat/>
    <w:pPr>
      <w:spacing w:before="2" w:after="0" w:line="240" w:lineRule="auto"/>
      <w:ind w:right="115"/>
      <w:jc w:val="right"/>
      <w:outlineLvl w:val="1"/>
    </w:pPr>
    <w:rPr>
      <w:rFonts w:asciiTheme="majorHAnsi" w:eastAsiaTheme="majorEastAsia" w:hAnsiTheme="majorHAnsi" w:cstheme="majorBidi"/>
      <w:i/>
      <w:iCs/>
      <w:color w:val="4A66AC" w:themeColor="accent1"/>
    </w:rPr>
  </w:style>
  <w:style w:type="paragraph" w:styleId="Heading3">
    <w:name w:val="heading 3"/>
    <w:basedOn w:val="Normal"/>
    <w:next w:val="Normal"/>
    <w:link w:val="Heading3Char"/>
    <w:uiPriority w:val="9"/>
    <w:unhideWhenUsed/>
    <w:pPr>
      <w:keepNext/>
      <w:keepLines/>
      <w:spacing w:after="0" w:line="240" w:lineRule="auto"/>
      <w:contextualSpacing/>
      <w:jc w:val="right"/>
      <w:outlineLvl w:val="2"/>
    </w:pPr>
    <w:rPr>
      <w:rFonts w:asciiTheme="majorHAnsi" w:eastAsiaTheme="majorEastAsia" w:hAnsiTheme="majorHAnsi" w:cstheme="majorBidi"/>
      <w:color w:val="4A66AC" w:themeColor="accent1"/>
      <w:sz w:val="28"/>
      <w:szCs w:val="28"/>
    </w:rPr>
  </w:style>
  <w:style w:type="paragraph" w:styleId="Heading4">
    <w:name w:val="heading 4"/>
    <w:basedOn w:val="Normal"/>
    <w:next w:val="Normal"/>
    <w:link w:val="Heading4Char"/>
    <w:uiPriority w:val="9"/>
    <w:unhideWhenUsed/>
    <w:pPr>
      <w:spacing w:after="0" w:line="240" w:lineRule="auto"/>
      <w:ind w:right="115"/>
      <w:jc w:val="right"/>
      <w:outlineLvl w:val="3"/>
    </w:pPr>
    <w:rPr>
      <w:b/>
      <w:bCs/>
      <w:i/>
      <w:iCs/>
      <w:color w:val="4A66AC"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Pr>
      <w:color w:val="808080"/>
    </w:rPr>
  </w:style>
  <w:style w:type="paragraph" w:styleId="Title">
    <w:name w:val="Title"/>
    <w:basedOn w:val="Normal"/>
    <w:next w:val="Normal"/>
    <w:qFormat/>
    <w:pPr>
      <w:spacing w:before="600" w:after="0"/>
      <w:jc w:val="center"/>
      <w:outlineLvl w:val="0"/>
    </w:pPr>
    <w:rPr>
      <w:rFonts w:asciiTheme="majorHAnsi" w:eastAsiaTheme="majorEastAsia" w:hAnsiTheme="majorHAnsi" w:cstheme="majorBidi"/>
      <w:caps/>
      <w:color w:val="4A66AC" w:themeColor="accent1"/>
      <w:sz w:val="32"/>
      <w:szCs w:val="32"/>
    </w:rPr>
  </w:style>
  <w:style w:type="paragraph" w:styleId="Quote">
    <w:name w:val="Quote"/>
    <w:basedOn w:val="Normal"/>
    <w:next w:val="Normal"/>
    <w:unhideWhenUsed/>
    <w:qFormat/>
    <w:pPr>
      <w:spacing w:before="200" w:after="160"/>
      <w:ind w:left="864" w:right="864"/>
    </w:pPr>
    <w:rPr>
      <w:i/>
      <w:iCs/>
      <w:color w:val="5A5A5A" w:themeColor="text1" w:themeTint="A5"/>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1"/>
    <w:unhideWhenUsed/>
    <w:pPr>
      <w:tabs>
        <w:tab w:val="center" w:pos="4680"/>
        <w:tab w:val="right" w:pos="9360"/>
      </w:tabs>
      <w:spacing w:after="0" w:line="240" w:lineRule="auto"/>
    </w:pPr>
  </w:style>
  <w:style w:type="character" w:customStyle="1" w:styleId="FooterChar">
    <w:name w:val="Footer Char"/>
    <w:basedOn w:val="DefaultParagraphFont"/>
    <w:link w:val="Footer"/>
    <w:uiPriority w:val="1"/>
  </w:style>
  <w:style w:type="character" w:customStyle="1" w:styleId="Heading3Char">
    <w:name w:val="Heading 3 Char"/>
    <w:basedOn w:val="DefaultParagraphFont"/>
    <w:link w:val="Heading3"/>
    <w:uiPriority w:val="9"/>
    <w:rPr>
      <w:rFonts w:asciiTheme="majorHAnsi" w:eastAsiaTheme="majorEastAsia" w:hAnsiTheme="majorHAnsi" w:cstheme="majorBidi"/>
      <w:color w:val="4A66AC" w:themeColor="accent1"/>
      <w:sz w:val="28"/>
      <w:szCs w:val="28"/>
    </w:rPr>
  </w:style>
  <w:style w:type="paragraph" w:customStyle="1" w:styleId="Logo">
    <w:name w:val="Logo"/>
    <w:basedOn w:val="Normal"/>
    <w:qFormat/>
    <w:pPr>
      <w:spacing w:after="800"/>
      <w:jc w:val="center"/>
    </w:pPr>
  </w:style>
  <w:style w:type="character" w:customStyle="1" w:styleId="Heading4Char">
    <w:name w:val="Heading 4 Char"/>
    <w:basedOn w:val="DefaultParagraphFont"/>
    <w:link w:val="Heading4"/>
    <w:uiPriority w:val="9"/>
    <w:rPr>
      <w:b/>
      <w:bCs/>
      <w:i/>
      <w:iCs/>
      <w:color w:val="4A66AC" w:themeColor="accent1"/>
    </w:rPr>
  </w:style>
  <w:style w:type="paragraph" w:styleId="Subtitle">
    <w:name w:val="Subtitle"/>
    <w:basedOn w:val="Normal"/>
    <w:next w:val="Normal"/>
    <w:qFormat/>
    <w:pPr>
      <w:spacing w:before="160" w:after="480"/>
      <w:contextualSpacing/>
      <w:jc w:val="center"/>
      <w:outlineLvl w:val="1"/>
    </w:pPr>
    <w:rPr>
      <w:rFonts w:asciiTheme="majorHAnsi" w:eastAsiaTheme="majorEastAsia" w:hAnsiTheme="majorHAnsi" w:cstheme="majorBidi"/>
      <w:color w:val="4A66AC" w:themeColor="accent1"/>
      <w:sz w:val="26"/>
      <w:szCs w:val="26"/>
    </w:rPr>
  </w:style>
  <w:style w:type="character" w:styleId="Hyperlink">
    <w:name w:val="Hyperlink"/>
    <w:basedOn w:val="DefaultParagraphFont"/>
    <w:uiPriority w:val="99"/>
    <w:unhideWhenUsed/>
    <w:rsid w:val="00C37FE7"/>
    <w:rPr>
      <w:color w:val="9454C3" w:themeColor="hyperlink"/>
      <w:u w:val="single"/>
    </w:rPr>
  </w:style>
  <w:style w:type="paragraph" w:styleId="ListParagraph">
    <w:name w:val="List Paragraph"/>
    <w:basedOn w:val="Normal"/>
    <w:uiPriority w:val="34"/>
    <w:qFormat/>
    <w:rsid w:val="00477BB2"/>
    <w:pPr>
      <w:spacing w:after="160" w:line="259" w:lineRule="auto"/>
      <w:ind w:left="720"/>
      <w:contextualSpacing/>
    </w:pPr>
    <w:rPr>
      <w:rFonts w:ascii="Calibri" w:eastAsia="Calibri" w:hAnsi="Calibri" w:cs="Times New Roman"/>
      <w:lang w:eastAsia="en-US"/>
    </w:rPr>
  </w:style>
  <w:style w:type="paragraph" w:styleId="BalloonText">
    <w:name w:val="Balloon Text"/>
    <w:basedOn w:val="Normal"/>
    <w:link w:val="BalloonTextChar"/>
    <w:uiPriority w:val="99"/>
    <w:semiHidden/>
    <w:unhideWhenUsed/>
    <w:rsid w:val="007611D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611D8"/>
    <w:rPr>
      <w:rFonts w:ascii="Segoe UI" w:hAnsi="Segoe UI" w:cs="Segoe UI"/>
      <w:sz w:val="18"/>
      <w:szCs w:val="18"/>
    </w:rPr>
  </w:style>
  <w:style w:type="character" w:styleId="FollowedHyperlink">
    <w:name w:val="FollowedHyperlink"/>
    <w:basedOn w:val="DefaultParagraphFont"/>
    <w:uiPriority w:val="99"/>
    <w:semiHidden/>
    <w:unhideWhenUsed/>
    <w:rsid w:val="00040CCB"/>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YouAreWhoYouEat.net" TargetMode="External"/><Relationship Id="rId18" Type="http://schemas.openxmlformats.org/officeDocument/2006/relationships/image" Target="media/image4.png"/><Relationship Id="rId26" Type="http://schemas.openxmlformats.org/officeDocument/2006/relationships/image" Target="media/image10.jpeg"/><Relationship Id="rId3" Type="http://schemas.openxmlformats.org/officeDocument/2006/relationships/customXml" Target="../customXml/item3.xml"/><Relationship Id="rId21" Type="http://schemas.openxmlformats.org/officeDocument/2006/relationships/image" Target="media/image6.jpeg"/><Relationship Id="rId7" Type="http://schemas.openxmlformats.org/officeDocument/2006/relationships/webSettings" Target="webSettings.xml"/><Relationship Id="rId12" Type="http://schemas.openxmlformats.org/officeDocument/2006/relationships/hyperlink" Target="mailto:InaH@InasPawprints.com" TargetMode="External"/><Relationship Id="rId17" Type="http://schemas.openxmlformats.org/officeDocument/2006/relationships/image" Target="media/image3.jpeg"/><Relationship Id="rId25"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5.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image" Target="media/image8.tif"/><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hyperlink" Target="http://www.iYouAreWhoYouEat.net" TargetMode="External"/><Relationship Id="rId23" Type="http://schemas.openxmlformats.org/officeDocument/2006/relationships/image" Target="media/image7.png"/><Relationship Id="rId28" Type="http://schemas.openxmlformats.org/officeDocument/2006/relationships/hyperlink" Target="http://www.Facebook.com/YouAreWhoYouEat" TargetMode="External"/><Relationship Id="rId10" Type="http://schemas.openxmlformats.org/officeDocument/2006/relationships/hyperlink" Target="http://youarewhoyoueat.net/" TargetMode="External"/><Relationship Id="rId19" Type="http://schemas.openxmlformats.org/officeDocument/2006/relationships/hyperlink" Target="http://YouAreWhoYouEat.net/about-illustrator-dedini/" TargetMode="External"/><Relationship Id="rId31" Type="http://schemas.openxmlformats.org/officeDocument/2006/relationships/glossaryDocument" Target="glossary/document.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InasPawprints.com" TargetMode="External"/><Relationship Id="rId22" Type="http://schemas.openxmlformats.org/officeDocument/2006/relationships/hyperlink" Target="http://InasPawprints.com/about_ina.htm" TargetMode="External"/><Relationship Id="rId27" Type="http://schemas.openxmlformats.org/officeDocument/2006/relationships/hyperlink" Target="http://YouAreWhoYouEat.net" TargetMode="External"/><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nahi\AppData\Roaming\Microsoft\Templates\Press%20release%20(Elegant%20design).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Bauhaus Md BT">
    <w:panose1 w:val="04030605020B02020C03"/>
    <w:charset w:val="00"/>
    <w:family w:val="decorative"/>
    <w:pitch w:val="variable"/>
    <w:sig w:usb0="00000087" w:usb1="00000000" w:usb2="00000000" w:usb3="00000000" w:csb0="0000001B" w:csb1="00000000"/>
  </w:font>
  <w:font w:name="Helvetica">
    <w:panose1 w:val="020B0604020202020204"/>
    <w:charset w:val="00"/>
    <w:family w:val="swiss"/>
    <w:pitch w:val="variable"/>
    <w:sig w:usb0="E0002EFF" w:usb1="C0007843" w:usb2="00000009" w:usb3="00000000" w:csb0="000001FF" w:csb1="00000000"/>
  </w:font>
  <w:font w:name="UnivrstyRoman BT">
    <w:panose1 w:val="04030405050702020802"/>
    <w:charset w:val="00"/>
    <w:family w:val="decorative"/>
    <w:pitch w:val="variable"/>
    <w:sig w:usb0="00000087" w:usb1="00000000" w:usb2="00000000" w:usb3="00000000" w:csb0="0000001B"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0FEC"/>
    <w:rsid w:val="0006417A"/>
    <w:rsid w:val="002477DB"/>
    <w:rsid w:val="00490D3F"/>
    <w:rsid w:val="007A1783"/>
    <w:rsid w:val="007E4D90"/>
    <w:rsid w:val="00897E7E"/>
    <w:rsid w:val="00C70FEC"/>
    <w:rsid w:val="00DB0B03"/>
    <w:rsid w:val="00E1292F"/>
    <w:rsid w:val="00FF1A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04D018F0C434C31A6AC84E4E74B571F">
    <w:name w:val="F04D018F0C434C31A6AC84E4E74B571F"/>
  </w:style>
  <w:style w:type="character" w:styleId="PlaceholderText">
    <w:name w:val="Placeholder Text"/>
    <w:basedOn w:val="DefaultParagraphFont"/>
    <w:uiPriority w:val="99"/>
    <w:semiHidden/>
    <w:rPr>
      <w:color w:val="808080"/>
    </w:rPr>
  </w:style>
  <w:style w:type="paragraph" w:customStyle="1" w:styleId="C958E9D8E5E4483491B9ED59F77859FA">
    <w:name w:val="C958E9D8E5E4483491B9ED59F77859FA"/>
  </w:style>
  <w:style w:type="paragraph" w:customStyle="1" w:styleId="073448A896D749FC8532D408FDC6883F">
    <w:name w:val="073448A896D749FC8532D408FDC6883F"/>
  </w:style>
  <w:style w:type="paragraph" w:customStyle="1" w:styleId="28D09B1BCB7E4901ACD899B7197E1BFE">
    <w:name w:val="28D09B1BCB7E4901ACD899B7197E1BFE"/>
  </w:style>
  <w:style w:type="paragraph" w:customStyle="1" w:styleId="870D0594ED24492CBAE2A2D305835B3E">
    <w:name w:val="870D0594ED24492CBAE2A2D305835B3E"/>
  </w:style>
  <w:style w:type="paragraph" w:customStyle="1" w:styleId="7AA9533B29FD4642AB26B00DCFD6B15F">
    <w:name w:val="7AA9533B29FD4642AB26B00DCFD6B15F"/>
  </w:style>
  <w:style w:type="paragraph" w:customStyle="1" w:styleId="F839D21C28EE4E669FAB7D5DBAC2781A">
    <w:name w:val="F839D21C28EE4E669FAB7D5DBAC2781A"/>
  </w:style>
  <w:style w:type="paragraph" w:customStyle="1" w:styleId="1BED20B413A44861806B035A7AE3DCD7">
    <w:name w:val="1BED20B413A44861806B035A7AE3DCD7"/>
  </w:style>
  <w:style w:type="paragraph" w:customStyle="1" w:styleId="B28A8388DB0042B7B5CA0FF9107C78A8">
    <w:name w:val="B28A8388DB0042B7B5CA0FF9107C78A8"/>
  </w:style>
  <w:style w:type="paragraph" w:customStyle="1" w:styleId="8ECE6A502D064A4EBF276C1F594D74FF">
    <w:name w:val="8ECE6A502D064A4EBF276C1F594D74FF"/>
  </w:style>
  <w:style w:type="paragraph" w:customStyle="1" w:styleId="B3F9F58278E34F9AA2A7937E8B381ABF">
    <w:name w:val="B3F9F58278E34F9AA2A7937E8B381ABF"/>
  </w:style>
  <w:style w:type="paragraph" w:customStyle="1" w:styleId="029239DEC87041A6A95148607E884DB2">
    <w:name w:val="029239DEC87041A6A95148607E884DB2"/>
  </w:style>
  <w:style w:type="paragraph" w:customStyle="1" w:styleId="2DF67D1639B440F4A926D3FAD28042F6">
    <w:name w:val="2DF67D1639B440F4A926D3FAD28042F6"/>
  </w:style>
  <w:style w:type="paragraph" w:customStyle="1" w:styleId="436AC7D4387747DEAD2C371E0047BAC1">
    <w:name w:val="436AC7D4387747DEAD2C371E0047BAC1"/>
  </w:style>
  <w:style w:type="paragraph" w:customStyle="1" w:styleId="826DF06263954C58A9FA987EF61EB6CE">
    <w:name w:val="826DF06263954C58A9FA987EF61EB6CE"/>
  </w:style>
  <w:style w:type="paragraph" w:customStyle="1" w:styleId="4C79CD156C6846FEB4A4471C434AE249">
    <w:name w:val="4C79CD156C6846FEB4A4471C434AE249"/>
  </w:style>
  <w:style w:type="paragraph" w:customStyle="1" w:styleId="2DB12B71353F4E11A32E9EE2B6BB83E8">
    <w:name w:val="2DB12B71353F4E11A32E9EE2B6BB83E8"/>
  </w:style>
  <w:style w:type="paragraph" w:customStyle="1" w:styleId="2D7D57AD7E784D4CB040E63387C92029">
    <w:name w:val="2D7D57AD7E784D4CB040E63387C92029"/>
    <w:rsid w:val="00E1292F"/>
  </w:style>
  <w:style w:type="paragraph" w:customStyle="1" w:styleId="DEF4BFEC19354F33A2EA12DD621051F4">
    <w:name w:val="DEF4BFEC19354F33A2EA12DD621051F4"/>
    <w:rsid w:val="00E1292F"/>
  </w:style>
  <w:style w:type="paragraph" w:customStyle="1" w:styleId="ADD9AD5CE5FE44238C047EEB4FB7EE00">
    <w:name w:val="ADD9AD5CE5FE44238C047EEB4FB7EE00"/>
    <w:rsid w:val="00E1292F"/>
  </w:style>
  <w:style w:type="paragraph" w:customStyle="1" w:styleId="82668FED1E374FBCA78C46FF3E83F623">
    <w:name w:val="82668FED1E374FBCA78C46FF3E83F623"/>
    <w:rsid w:val="00E1292F"/>
  </w:style>
  <w:style w:type="paragraph" w:customStyle="1" w:styleId="C9466B1B0E6A4F2F93A6C70BBBD344E1">
    <w:name w:val="C9466B1B0E6A4F2F93A6C70BBBD344E1"/>
    <w:rsid w:val="00E1292F"/>
  </w:style>
  <w:style w:type="paragraph" w:customStyle="1" w:styleId="D1231E99EC8F47B59F31EE845F972EE7">
    <w:name w:val="D1231E99EC8F47B59F31EE845F972EE7"/>
    <w:rsid w:val="00E1292F"/>
  </w:style>
  <w:style w:type="paragraph" w:customStyle="1" w:styleId="3F5450E80D714EE09700B54FF667EAD7">
    <w:name w:val="3F5450E80D714EE09700B54FF667EAD7"/>
    <w:rsid w:val="00E1292F"/>
  </w:style>
  <w:style w:type="paragraph" w:customStyle="1" w:styleId="CA28B3EF87984FCCBBDA7542F5F0297A">
    <w:name w:val="CA28B3EF87984FCCBBDA7542F5F0297A"/>
  </w:style>
  <w:style w:type="paragraph" w:customStyle="1" w:styleId="29BF15550271432B9E87F980B7538D2C">
    <w:name w:val="29BF15550271432B9E87F980B7538D2C"/>
  </w:style>
  <w:style w:type="paragraph" w:customStyle="1" w:styleId="39E3E75CF4674B89BF2E525C7A2E3C82">
    <w:name w:val="39E3E75CF4674B89BF2E525C7A2E3C82"/>
  </w:style>
  <w:style w:type="paragraph" w:customStyle="1" w:styleId="5B3DC6AA232241ABA572235CB91F46B2">
    <w:name w:val="5B3DC6AA232241ABA572235CB91F46B2"/>
  </w:style>
  <w:style w:type="paragraph" w:customStyle="1" w:styleId="3D3948089D3943DB83E084817875CD32">
    <w:name w:val="3D3948089D3943DB83E084817875CD32"/>
  </w:style>
  <w:style w:type="paragraph" w:customStyle="1" w:styleId="F0C99B5FB0354413985A22179B821FAD">
    <w:name w:val="F0C99B5FB0354413985A22179B821FAD"/>
  </w:style>
  <w:style w:type="paragraph" w:customStyle="1" w:styleId="41662E788B7A4708AC517BE4DD0895F9">
    <w:name w:val="41662E788B7A4708AC517BE4DD0895F9"/>
  </w:style>
  <w:style w:type="paragraph" w:customStyle="1" w:styleId="59E8E4187C404424B268CD7D858BEE77">
    <w:name w:val="59E8E4187C404424B268CD7D858BEE77"/>
  </w:style>
  <w:style w:type="paragraph" w:customStyle="1" w:styleId="B99FE339EC124AA8B9159545AF96CBA2">
    <w:name w:val="B99FE339EC124AA8B9159545AF96CBA2"/>
  </w:style>
  <w:style w:type="paragraph" w:customStyle="1" w:styleId="FC0F68AF499B416FB6DD9EC87ADF0B32">
    <w:name w:val="FC0F68AF499B416FB6DD9EC87ADF0B32"/>
  </w:style>
  <w:style w:type="paragraph" w:customStyle="1" w:styleId="DDEF3D98C3D247FFBDC36BF49A8179E2">
    <w:name w:val="DDEF3D98C3D247FFBDC36BF49A8179E2"/>
  </w:style>
  <w:style w:type="paragraph" w:customStyle="1" w:styleId="300CB4AAD52E4843B3B717B562DCD29A">
    <w:name w:val="300CB4AAD52E4843B3B717B562DCD29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Blue Red">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alibri">
      <a:majorFont>
        <a:latin typeface="Calibri" panose="020F050202020403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2016-02-01T00:00:00</PublishDate>
  <Abstract/>
  <CompanyAddress/>
  <CompanyPhone>(310) 497-5653</CompanyPhone>
  <CompanyFax/>
  <CompanyEmail>Annap@InasPawprints.com</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A2923D-A04C-4EFC-A16D-9CC2165E3A8B}">
  <ds:schemaRefs>
    <ds:schemaRef ds:uri="http://schemas.microsoft.com/sharepoint/v3/contenttype/forms"/>
  </ds:schemaRefs>
</ds:datastoreItem>
</file>

<file path=customXml/itemProps3.xml><?xml version="1.0" encoding="utf-8"?>
<ds:datastoreItem xmlns:ds="http://schemas.openxmlformats.org/officeDocument/2006/customXml" ds:itemID="{C875917A-933E-49FB-9C05-CE58BD5FA0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Press release (Elegant design).dotx</Template>
  <TotalTime>51</TotalTime>
  <Pages>6</Pages>
  <Words>1470</Words>
  <Characters>8380</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Paws</dc:creator>
  <cp:keywords/>
  <dc:description/>
  <cp:lastModifiedBy>Ina Hillebrandt</cp:lastModifiedBy>
  <cp:revision>4</cp:revision>
  <cp:lastPrinted>2016-08-12T20:28:00Z</cp:lastPrinted>
  <dcterms:created xsi:type="dcterms:W3CDTF">2016-07-20T00:50:00Z</dcterms:created>
  <dcterms:modified xsi:type="dcterms:W3CDTF">2016-08-12T20:37:00Z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TC034630859991</vt:lpwstr>
  </property>
</Properties>
</file>